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E9E" w:rsidRDefault="000D2E9E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0D2E9E" w:rsidRDefault="000D2E9E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0D2E9E" w:rsidRDefault="000D2E9E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</w:rPr>
        <w:t>десять месяцев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21</w:t>
      </w:r>
      <w:r w:rsidRPr="00A85EF2">
        <w:rPr>
          <w:b/>
          <w:sz w:val="28"/>
          <w:szCs w:val="28"/>
        </w:rPr>
        <w:t xml:space="preserve"> года</w:t>
      </w:r>
    </w:p>
    <w:p w:rsidR="000D2E9E" w:rsidRDefault="000D2E9E" w:rsidP="007548A7">
      <w:pPr>
        <w:suppressAutoHyphens/>
        <w:ind w:left="-709" w:firstLine="709"/>
        <w:jc w:val="both"/>
        <w:rPr>
          <w:b/>
          <w:sz w:val="28"/>
          <w:szCs w:val="28"/>
        </w:rPr>
      </w:pPr>
    </w:p>
    <w:p w:rsidR="000D2E9E" w:rsidRDefault="000D2E9E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1.5pt;margin-top:17.05pt;width:239.05pt;height:265.45pt;z-index:-251658752;visibility:visible;mso-position-horizontal-relative:margin" wrapcoords="203 305 203 21234 21329 21234 21329 305 203 305">
            <v:imagedata r:id="rId7" o:title=""/>
            <w10:wrap type="tight" anchorx="margin"/>
          </v:shape>
          <o:OLEObject Type="Embed" ProgID="Excel.Chart.8" ShapeID="_x0000_s1026" DrawAspect="Content" ObjectID="_1698499734" r:id="rId8"/>
        </w:pict>
      </w:r>
    </w:p>
    <w:p w:rsidR="000D2E9E" w:rsidRPr="00B816D0" w:rsidRDefault="000D2E9E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/>
          <w:sz w:val="28"/>
          <w:szCs w:val="28"/>
        </w:rPr>
        <w:t xml:space="preserve">На территории Свердловской области </w:t>
      </w:r>
      <w:r>
        <w:rPr>
          <w:color w:val="000000"/>
          <w:sz w:val="28"/>
          <w:szCs w:val="28"/>
        </w:rPr>
        <w:br/>
      </w:r>
      <w:r w:rsidRPr="003453BA">
        <w:rPr>
          <w:color w:val="000000"/>
          <w:sz w:val="28"/>
          <w:szCs w:val="28"/>
        </w:rPr>
        <w:t xml:space="preserve">за </w:t>
      </w:r>
      <w:r>
        <w:rPr>
          <w:color w:val="000000"/>
          <w:sz w:val="28"/>
          <w:szCs w:val="28"/>
        </w:rPr>
        <w:t>десять месяцев</w:t>
      </w:r>
      <w:r w:rsidRPr="00FC676E">
        <w:rPr>
          <w:color w:val="000000"/>
          <w:sz w:val="28"/>
          <w:szCs w:val="28"/>
        </w:rPr>
        <w:t xml:space="preserve"> 202</w:t>
      </w:r>
      <w:r>
        <w:rPr>
          <w:color w:val="000000"/>
          <w:sz w:val="28"/>
          <w:szCs w:val="28"/>
        </w:rPr>
        <w:t>1</w:t>
      </w:r>
      <w:r w:rsidRPr="00FC676E">
        <w:rPr>
          <w:color w:val="000000"/>
          <w:sz w:val="28"/>
          <w:szCs w:val="28"/>
        </w:rPr>
        <w:t xml:space="preserve"> г. зарегистрировано </w:t>
      </w:r>
      <w:r>
        <w:rPr>
          <w:color w:val="000000"/>
          <w:sz w:val="28"/>
          <w:szCs w:val="28"/>
        </w:rPr>
        <w:t>310</w:t>
      </w:r>
      <w:r w:rsidRPr="00FC676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 w:rsidRPr="00277EF4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265</w:t>
      </w:r>
      <w:r w:rsidRPr="00277EF4">
        <w:rPr>
          <w:color w:val="000000"/>
          <w:sz w:val="28"/>
          <w:szCs w:val="28"/>
        </w:rPr>
        <w:t>; +</w:t>
      </w:r>
      <w:r>
        <w:rPr>
          <w:color w:val="000000"/>
          <w:sz w:val="28"/>
          <w:szCs w:val="28"/>
        </w:rPr>
        <w:t>16,5</w:t>
      </w:r>
      <w:r w:rsidRPr="00277EF4">
        <w:rPr>
          <w:color w:val="000000"/>
          <w:sz w:val="28"/>
          <w:szCs w:val="28"/>
        </w:rPr>
        <w:t xml:space="preserve"> %) ДТП с участием несовершеннолетних, в которых </w:t>
      </w:r>
      <w:r>
        <w:rPr>
          <w:color w:val="000000"/>
          <w:sz w:val="28"/>
          <w:szCs w:val="28"/>
        </w:rPr>
        <w:t>325</w:t>
      </w:r>
      <w:r w:rsidRPr="00277EF4">
        <w:rPr>
          <w:color w:val="000000"/>
          <w:sz w:val="28"/>
          <w:szCs w:val="28"/>
        </w:rPr>
        <w:t xml:space="preserve"> </w:t>
      </w:r>
      <w:r w:rsidRPr="00277EF4">
        <w:rPr>
          <w:color w:val="000000"/>
          <w:sz w:val="28"/>
          <w:szCs w:val="28"/>
        </w:rPr>
        <w:br/>
        <w:t>(2</w:t>
      </w:r>
      <w:r>
        <w:rPr>
          <w:color w:val="000000"/>
          <w:sz w:val="28"/>
          <w:szCs w:val="28"/>
        </w:rPr>
        <w:t>97</w:t>
      </w:r>
      <w:r w:rsidRPr="00073E92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+9%) детей</w:t>
      </w:r>
      <w:r w:rsidRPr="00FC676E">
        <w:rPr>
          <w:color w:val="000000"/>
          <w:sz w:val="28"/>
          <w:szCs w:val="28"/>
        </w:rPr>
        <w:t xml:space="preserve"> получили травмы различной степени тяжести и </w:t>
      </w:r>
      <w:r>
        <w:rPr>
          <w:color w:val="000000"/>
          <w:sz w:val="28"/>
          <w:szCs w:val="28"/>
        </w:rPr>
        <w:t>погиб 21 ребенок</w:t>
      </w:r>
      <w:r w:rsidRPr="00FC676E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3</w:t>
      </w:r>
      <w:r w:rsidRPr="00FC676E">
        <w:rPr>
          <w:color w:val="000000"/>
          <w:sz w:val="28"/>
          <w:szCs w:val="28"/>
        </w:rPr>
        <w:t xml:space="preserve">; </w:t>
      </w:r>
      <w:r>
        <w:rPr>
          <w:color w:val="000000"/>
          <w:sz w:val="28"/>
          <w:szCs w:val="28"/>
        </w:rPr>
        <w:t>+600%)</w:t>
      </w:r>
      <w:r w:rsidRPr="00FC676E">
        <w:rPr>
          <w:color w:val="000000"/>
          <w:sz w:val="28"/>
          <w:szCs w:val="28"/>
        </w:rPr>
        <w:t>.</w:t>
      </w:r>
    </w:p>
    <w:p w:rsidR="000D2E9E" w:rsidRPr="00B019F1" w:rsidRDefault="000D2E9E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019F1">
        <w:rPr>
          <w:sz w:val="28"/>
          <w:szCs w:val="28"/>
        </w:rPr>
        <w:t>Дорожно-транспортные происшествия, в результате которых пострадали дети, составили 13% от общего количества учетных дорожных аварий. Таким образом, дети стали участниками каждого 7 ДТП с пострадавшими в регионе.</w:t>
      </w:r>
    </w:p>
    <w:p w:rsidR="000D2E9E" w:rsidRPr="00B019F1" w:rsidRDefault="000D2E9E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019F1">
        <w:rPr>
          <w:sz w:val="28"/>
          <w:szCs w:val="28"/>
        </w:rPr>
        <w:t>ДТП с погибшими детьми зарегистрированы в Екатеринбурге</w:t>
      </w:r>
      <w:r>
        <w:rPr>
          <w:sz w:val="28"/>
          <w:szCs w:val="28"/>
        </w:rPr>
        <w:t xml:space="preserve"> 6 (+100%), </w:t>
      </w:r>
      <w:r w:rsidRPr="00B019F1">
        <w:rPr>
          <w:sz w:val="28"/>
          <w:szCs w:val="28"/>
        </w:rPr>
        <w:t xml:space="preserve"> Каменске-Уральском 3 (+100%), Ивделе</w:t>
      </w:r>
      <w:r>
        <w:rPr>
          <w:sz w:val="28"/>
          <w:szCs w:val="28"/>
        </w:rPr>
        <w:t>,</w:t>
      </w:r>
      <w:r w:rsidRPr="00B019F1">
        <w:rPr>
          <w:sz w:val="28"/>
          <w:szCs w:val="28"/>
        </w:rPr>
        <w:t xml:space="preserve"> Серове и Заречном по 2 (+100%), </w:t>
      </w:r>
      <w:r>
        <w:rPr>
          <w:sz w:val="28"/>
          <w:szCs w:val="28"/>
        </w:rPr>
        <w:t xml:space="preserve">Березовском, </w:t>
      </w:r>
      <w:r w:rsidRPr="00B019F1">
        <w:rPr>
          <w:sz w:val="28"/>
          <w:szCs w:val="28"/>
        </w:rPr>
        <w:t>Первоуральске и Реже по 1 (+100%):</w:t>
      </w:r>
    </w:p>
    <w:p w:rsidR="000D2E9E" w:rsidRPr="00D756D1" w:rsidRDefault="000D2E9E" w:rsidP="00B37053">
      <w:pPr>
        <w:pStyle w:val="ConsPlusNormal"/>
        <w:widowControl/>
        <w:ind w:left="-709" w:firstLine="567"/>
        <w:jc w:val="both"/>
        <w:outlineLvl w:val="1"/>
        <w:rPr>
          <w:rStyle w:val="Emphasis"/>
          <w:rFonts w:ascii="Times New Roman" w:hAnsi="Times New Roman"/>
          <w:iCs/>
          <w:sz w:val="26"/>
          <w:szCs w:val="26"/>
        </w:rPr>
      </w:pPr>
      <w:r w:rsidRPr="003C6157">
        <w:rPr>
          <w:rFonts w:ascii="Times New Roman" w:hAnsi="Times New Roman" w:cs="Times New Roman"/>
          <w:b/>
          <w:i/>
          <w:color w:val="000000"/>
          <w:sz w:val="26"/>
          <w:szCs w:val="26"/>
        </w:rPr>
        <w:t>02.01.2021</w:t>
      </w:r>
      <w:r w:rsidRPr="00D756D1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около 15 часов в </w:t>
      </w:r>
      <w:r w:rsidRPr="00D756D1">
        <w:rPr>
          <w:rStyle w:val="Emphasis"/>
          <w:rFonts w:ascii="Times New Roman" w:hAnsi="Times New Roman"/>
          <w:iCs/>
          <w:color w:val="000000"/>
          <w:sz w:val="26"/>
          <w:szCs w:val="26"/>
        </w:rPr>
        <w:t xml:space="preserve">Каменском </w:t>
      </w:r>
      <w:r w:rsidRPr="00D756D1">
        <w:rPr>
          <w:rStyle w:val="Emphasis"/>
          <w:rFonts w:ascii="Times New Roman" w:hAnsi="Times New Roman"/>
          <w:iCs/>
          <w:sz w:val="26"/>
          <w:szCs w:val="26"/>
        </w:rPr>
        <w:t xml:space="preserve">городском округе, с. Рыбниковское </w:t>
      </w:r>
      <w:r w:rsidRPr="00D756D1">
        <w:rPr>
          <w:rFonts w:ascii="Times New Roman" w:hAnsi="Times New Roman" w:cs="Times New Roman"/>
          <w:i/>
          <w:color w:val="000000"/>
          <w:sz w:val="26"/>
          <w:szCs w:val="26"/>
        </w:rPr>
        <w:t>(зона обслуживания МО МВД России «Каменск-Уральский»)</w:t>
      </w:r>
      <w:r w:rsidRPr="00D756D1">
        <w:rPr>
          <w:rStyle w:val="Emphasis"/>
          <w:rFonts w:ascii="Times New Roman" w:hAnsi="Times New Roman"/>
          <w:iCs/>
          <w:sz w:val="26"/>
          <w:szCs w:val="26"/>
        </w:rPr>
        <w:t xml:space="preserve">, напротив дома №22 по ул.  Советская, водитель автомобиля «Митсубиси ASX» допустил наезд на 2-х летнего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Pr="00D756D1">
        <w:rPr>
          <w:rStyle w:val="Emphasis"/>
          <w:rFonts w:ascii="Times New Roman" w:hAnsi="Times New Roman"/>
          <w:iCs/>
          <w:color w:val="000000"/>
          <w:sz w:val="26"/>
          <w:szCs w:val="26"/>
        </w:rPr>
        <w:t xml:space="preserve">автомобиля. </w:t>
      </w:r>
      <w:r w:rsidRPr="00D756D1">
        <w:rPr>
          <w:rFonts w:ascii="Times New Roman" w:hAnsi="Times New Roman" w:cs="Times New Roman"/>
          <w:i/>
          <w:color w:val="000000"/>
          <w:sz w:val="26"/>
          <w:szCs w:val="26"/>
        </w:rPr>
        <w:t>От полученных травм мальчик скончался на месте происшествия.</w:t>
      </w:r>
      <w:r w:rsidRPr="00D756D1">
        <w:rPr>
          <w:rStyle w:val="Emphasis"/>
          <w:rFonts w:ascii="Times New Roman" w:hAnsi="Times New Roman"/>
          <w:iCs/>
          <w:color w:val="000000"/>
          <w:sz w:val="26"/>
          <w:szCs w:val="26"/>
        </w:rPr>
        <w:t xml:space="preserve"> </w:t>
      </w:r>
      <w:r w:rsidRPr="00D756D1">
        <w:rPr>
          <w:rStyle w:val="Emphasis"/>
          <w:rFonts w:ascii="Times New Roman" w:hAnsi="Times New Roman"/>
          <w:iCs/>
          <w:sz w:val="26"/>
          <w:szCs w:val="26"/>
        </w:rPr>
        <w:t>Погибший находился в сопровождении 14-летней сестры</w:t>
      </w:r>
      <w:r w:rsidRPr="00D756D1">
        <w:rPr>
          <w:rStyle w:val="Emphasis"/>
          <w:rFonts w:ascii="Times New Roman" w:hAnsi="Times New Roman"/>
          <w:iCs/>
          <w:color w:val="000000"/>
          <w:sz w:val="26"/>
          <w:szCs w:val="26"/>
        </w:rPr>
        <w:t xml:space="preserve"> и еще троих</w:t>
      </w:r>
      <w:r w:rsidRPr="00D756D1">
        <w:rPr>
          <w:rStyle w:val="Emphasis"/>
          <w:rFonts w:ascii="Times New Roman" w:hAnsi="Times New Roman"/>
          <w:iCs/>
          <w:sz w:val="26"/>
          <w:szCs w:val="26"/>
        </w:rPr>
        <w:t xml:space="preserve"> детей. После прогулки у озера ребята возвращались домой. Двигались по краю проезжей части навстречу движению. Заметив приближающийся автомобиль, дети остановились, сестра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 Световозвращающие элементы на одежде детей отсутствовали.</w:t>
      </w:r>
    </w:p>
    <w:p w:rsidR="000D2E9E" w:rsidRPr="00D756D1" w:rsidRDefault="000D2E9E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3C6157">
        <w:rPr>
          <w:rFonts w:ascii="Times New Roman" w:hAnsi="Times New Roman" w:cs="Times New Roman"/>
          <w:b/>
          <w:i/>
          <w:color w:val="000000"/>
          <w:sz w:val="26"/>
          <w:szCs w:val="26"/>
        </w:rPr>
        <w:t>07.02.2021</w:t>
      </w:r>
      <w:r w:rsidRPr="00D756D1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около 10.00 часов в Ивдельском районе на 116 км автодороги Ивдель-ХМАО (зона обслуживания МО МВД России «Ивдельский») водитель автомобиля «Тойота Ленд Крузер», при совершении обгона не убедился в безопасности маневра, не учел погодные условия (метель), допустил столкновение с автомобилем «Киа Сид», который двигался во встречном направлении. </w:t>
      </w:r>
      <w:r w:rsidRPr="00D756D1">
        <w:rPr>
          <w:rFonts w:ascii="Times New Roman" w:hAnsi="Times New Roman" w:cs="Times New Roman"/>
          <w:i/>
          <w:sz w:val="26"/>
          <w:szCs w:val="26"/>
        </w:rPr>
        <w:t>В результате ДТП погибла 8 –летняя девочка, пассажир автомобиля «Киа Сид», которая находилась на заднем пассажирском сидении. Ее 10 летняя сестра, в момент аварии сидела рядом, скончалась во время транспортировки в лечебное учреждение. В автомобиле девочки находились вместе с родителями, все были пристегнуты ремнями безопасности. Семья направлялась из Югорска в Екатеринбург на отдых. Водитель «Киа Сид», отец девочек, скончался на 12 сутки после ДТП, не приходя в сознание.</w:t>
      </w:r>
    </w:p>
    <w:p w:rsidR="000D2E9E" w:rsidRPr="00D756D1" w:rsidRDefault="000D2E9E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3C6157">
        <w:rPr>
          <w:rFonts w:ascii="Times New Roman" w:hAnsi="Times New Roman" w:cs="Times New Roman"/>
          <w:b/>
          <w:i/>
          <w:color w:val="000000"/>
          <w:sz w:val="26"/>
          <w:szCs w:val="26"/>
        </w:rPr>
        <w:t>03.</w:t>
      </w:r>
      <w:r w:rsidRPr="003C6157">
        <w:rPr>
          <w:rFonts w:ascii="Times New Roman" w:hAnsi="Times New Roman" w:cs="Times New Roman"/>
          <w:b/>
          <w:i/>
          <w:sz w:val="26"/>
          <w:szCs w:val="26"/>
        </w:rPr>
        <w:t xml:space="preserve">03.2021 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около 10.00 часов на 88 км автодороги Серов – Сосьва – Гари </w:t>
      </w:r>
      <w:r w:rsidRPr="00D756D1">
        <w:rPr>
          <w:rFonts w:ascii="Times New Roman" w:hAnsi="Times New Roman" w:cs="Times New Roman"/>
          <w:i/>
          <w:color w:val="000000"/>
          <w:sz w:val="26"/>
          <w:szCs w:val="26"/>
        </w:rPr>
        <w:t>(зона обслуживания МО МВД России «Серовский»)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46-летний водитель автомобиля «Рено», при проезде затяжного поворота, не учел дорожные и погодные условия, не справился с управлением, выехал на полосу встречного движения, где допустил столкновение с грузовым автомобилем «Камаз». В результате ДТП 4-х летний мальчик, пассажир </w:t>
      </w:r>
      <w:r>
        <w:rPr>
          <w:rFonts w:ascii="Times New Roman" w:hAnsi="Times New Roman" w:cs="Times New Roman"/>
          <w:i/>
          <w:sz w:val="26"/>
          <w:szCs w:val="26"/>
        </w:rPr>
        <w:br/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автомобиля «Рено», от полученных травм скончался во время транспортировки в лечебное учреждение, не приходя в сознание. В момент аварии мальчик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 родители забрали ребенка из детского сада, пояснив воспитателю, что им необходимо ехать в г. Серов к стоматологу.  При этом никто не обратил внимание на плохие погодные условия (снегопад). Автомобилем «Рено» управлял глава семьи, во время движения в салоне находилась семья из четырех человек. </w:t>
      </w:r>
    </w:p>
    <w:p w:rsidR="000D2E9E" w:rsidRPr="00D756D1" w:rsidRDefault="000D2E9E" w:rsidP="0059752E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3C6157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14.03.2021 </w:t>
      </w:r>
      <w:r w:rsidRPr="00D756D1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около 19.00 в </w:t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>Заречном</w:t>
      </w:r>
      <w:r w:rsidRPr="00D756D1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районе на 48 км автодороги «Екатеринбург-Тюмень» (зона обслуживания МО МВД России «Заречный»), водитель автомобиля «Киа», не справился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 легкового автомобиля, из них двое –несовершеннолетние,</w:t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девочка 11 лет и мальчик 15 лет, </w:t>
      </w:r>
      <w:r w:rsidRPr="00D756D1">
        <w:rPr>
          <w:rFonts w:ascii="Times New Roman" w:hAnsi="Times New Roman" w:cs="Times New Roman"/>
          <w:i/>
          <w:color w:val="000000"/>
          <w:sz w:val="26"/>
          <w:szCs w:val="26"/>
        </w:rPr>
        <w:t>получили травмы, несовместимые с жизнью и скончались на месте происшествия до прибытия бригады скорой медицинской помощи. В момент ДТП дети находились на заднем пассажирском сидении и не были пристегнуты ремнями безопасности.</w:t>
      </w:r>
      <w:r w:rsidRPr="00D756D1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Несовершеннолетние со своими законными представителями направлялись домой после отдыха на горячих источниках в г. Тюмень.</w:t>
      </w:r>
    </w:p>
    <w:p w:rsidR="000D2E9E" w:rsidRDefault="000D2E9E" w:rsidP="00EC2698">
      <w:pPr>
        <w:pStyle w:val="Default"/>
        <w:ind w:left="-709" w:firstLine="567"/>
        <w:jc w:val="both"/>
        <w:rPr>
          <w:i/>
          <w:sz w:val="26"/>
          <w:szCs w:val="26"/>
        </w:rPr>
      </w:pPr>
      <w:r w:rsidRPr="003C6157">
        <w:rPr>
          <w:b/>
          <w:i/>
          <w:sz w:val="26"/>
          <w:szCs w:val="26"/>
          <w:shd w:val="clear" w:color="auto" w:fill="FFFFFF"/>
        </w:rPr>
        <w:t>23.03.2021</w:t>
      </w:r>
      <w:r w:rsidRPr="00D756D1">
        <w:rPr>
          <w:i/>
          <w:sz w:val="26"/>
          <w:szCs w:val="26"/>
          <w:shd w:val="clear" w:color="auto" w:fill="FFFFFF"/>
        </w:rPr>
        <w:t xml:space="preserve"> </w:t>
      </w:r>
      <w:r w:rsidRPr="00D756D1">
        <w:rPr>
          <w:i/>
          <w:sz w:val="26"/>
          <w:szCs w:val="26"/>
        </w:rPr>
        <w:t>около 17.00 в г. Екатеринбурге на пр. Космонавтов, напротив дома №92, в</w:t>
      </w:r>
      <w:r w:rsidRPr="00D756D1">
        <w:rPr>
          <w:i/>
          <w:sz w:val="26"/>
          <w:szCs w:val="26"/>
          <w:shd w:val="clear" w:color="auto" w:fill="FFFFFF"/>
        </w:rPr>
        <w:t>одитель автомобиля «Ниссан» допустил наезд на 9 летнюю девочку -пешехода, которая перебегал</w:t>
      </w:r>
      <w:r>
        <w:rPr>
          <w:i/>
          <w:sz w:val="26"/>
          <w:szCs w:val="26"/>
          <w:shd w:val="clear" w:color="auto" w:fill="FFFFFF"/>
        </w:rPr>
        <w:t>а</w:t>
      </w:r>
      <w:r w:rsidRPr="00D756D1">
        <w:rPr>
          <w:i/>
          <w:sz w:val="26"/>
          <w:szCs w:val="26"/>
          <w:shd w:val="clear" w:color="auto" w:fill="FFFFFF"/>
        </w:rPr>
        <w:t xml:space="preserve"> шести полосную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несовершеннолетний пешеход получил травмы несовместимые с жизнью, скончался в автомобиле скорой медицинской помощи. </w:t>
      </w:r>
      <w:r w:rsidRPr="00D756D1">
        <w:rPr>
          <w:i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 w:rsidR="000D2E9E" w:rsidRDefault="000D2E9E" w:rsidP="00EC2698">
      <w:pPr>
        <w:pStyle w:val="Default"/>
        <w:ind w:left="-709" w:firstLine="567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11.04.2021</w:t>
      </w:r>
      <w:r>
        <w:rPr>
          <w:i/>
          <w:sz w:val="26"/>
          <w:szCs w:val="26"/>
          <w:shd w:val="clear" w:color="auto" w:fill="FFFFFF"/>
        </w:rPr>
        <w:t xml:space="preserve"> около 22.00 в г. Каменск-Уральский на ул. Алюминиевой напротив дома №43, водитель автомобиля «Форд Мондео» не выдержал безопасную дистанцию и допустил столкновение с попутно движущимся автомобилем «Форд Орион», который после удара выехал за пределы проезжей части и наехал на препятствие в виде дерева. После сильнейших ударов 2-летний пассажир автомобиля «Форд Орион», находящийся на заднем пассажирском сидении в детском удерживающем устройстве, соответствующем росту и весу ребенка и не пристегнутый плечевыми лямками пятиточечного ремня безопасности в автокресле,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не приходя в сознание.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 устройстве, он травм не получил.  Мать погибшего пояснила, что ранее старший сын снимал уже плечевые лямки и она делала ребенку замечания, но в этот раз не заметила.</w:t>
      </w:r>
    </w:p>
    <w:p w:rsidR="000D2E9E" w:rsidRPr="006E231C" w:rsidRDefault="000D2E9E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 xml:space="preserve">10.05.2021 </w:t>
      </w:r>
      <w:r w:rsidRPr="006E231C">
        <w:rPr>
          <w:i/>
          <w:sz w:val="26"/>
          <w:szCs w:val="26"/>
          <w:shd w:val="clear" w:color="auto" w:fill="FFFFFF"/>
        </w:rPr>
        <w:t>около 18.00 часов в Екатеринбурге на 61 км Екатеринбургской кольцевой автомобильной дороги водитель автомобиля «Лада-211340», при выезде с правой обочины не убедился в безопасности маневра и допустил столкновение с грузовым фургоном «Фиат Дукато», который двигался в попутном направлении. В результате ДТП погибли четыре пассажира автомобиля «Лада-211340», в том числе 7-летняя девочка-пассажир. В момент ДТП ребенок находился на переднем пассажирском сидении в детском удерживающем устройстве, соответствующем росту и весу ребенка и был пристегнут штатным ремнем безопасности</w:t>
      </w:r>
      <w:r>
        <w:rPr>
          <w:i/>
          <w:sz w:val="26"/>
          <w:szCs w:val="26"/>
          <w:shd w:val="clear" w:color="auto" w:fill="FFFFFF"/>
        </w:rPr>
        <w:t xml:space="preserve">, в </w:t>
      </w:r>
      <w:r w:rsidRPr="006E231C">
        <w:rPr>
          <w:i/>
          <w:sz w:val="26"/>
          <w:szCs w:val="26"/>
          <w:shd w:val="clear" w:color="auto" w:fill="FFFFFF"/>
        </w:rPr>
        <w:t>результате сильной деформации кузова девочка получил травмы, несовместимые с жизнью. В легковом автомобиле находилась семья из пяти человек: бабушка, дедушка, мать, отец и их дочь, они возвращались с дачи домой. Выжил только водитель, отец ребенка.</w:t>
      </w:r>
    </w:p>
    <w:p w:rsidR="000D2E9E" w:rsidRDefault="000D2E9E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13.05.2021</w:t>
      </w:r>
      <w:r w:rsidRPr="006E231C">
        <w:rPr>
          <w:i/>
          <w:sz w:val="26"/>
          <w:szCs w:val="26"/>
          <w:shd w:val="clear" w:color="auto" w:fill="FFFFFF"/>
        </w:rPr>
        <w:t xml:space="preserve"> около 17.00 часов по адресу: г. Реж, ул. Советская напротив дома №57, водитель автомобиля «Хендай Солярис» допустил наезд на двух 11-летних девочек-пешеходов, перебегавших проезжую часть дороги в неустановленном месте, перед близко идущим транспортным средством слева направо по ходу движения автомобиля. В результате ДТП одна из девочек </w:t>
      </w:r>
      <w:r>
        <w:rPr>
          <w:i/>
          <w:sz w:val="26"/>
          <w:szCs w:val="26"/>
          <w:shd w:val="clear" w:color="auto" w:fill="FFFFFF"/>
        </w:rPr>
        <w:t xml:space="preserve">спустя три часа скончалась </w:t>
      </w:r>
      <w:r w:rsidRPr="006E231C">
        <w:rPr>
          <w:i/>
          <w:sz w:val="26"/>
          <w:szCs w:val="26"/>
          <w:shd w:val="clear" w:color="auto" w:fill="FFFFFF"/>
        </w:rPr>
        <w:t>в лечебно</w:t>
      </w:r>
      <w:r>
        <w:rPr>
          <w:i/>
          <w:sz w:val="26"/>
          <w:szCs w:val="26"/>
          <w:shd w:val="clear" w:color="auto" w:fill="FFFFFF"/>
        </w:rPr>
        <w:t>м</w:t>
      </w:r>
      <w:r w:rsidRPr="006E231C">
        <w:rPr>
          <w:i/>
          <w:sz w:val="26"/>
          <w:szCs w:val="26"/>
          <w:shd w:val="clear" w:color="auto" w:fill="FFFFFF"/>
        </w:rPr>
        <w:t xml:space="preserve"> учреждении, не приходя в сознание. Вторая девочка с закрытой черепно-мозговой травмой, ушибами головы и конечностей госпитализирована. Установлено, что </w:t>
      </w:r>
      <w:r>
        <w:rPr>
          <w:i/>
          <w:sz w:val="26"/>
          <w:szCs w:val="26"/>
          <w:shd w:val="clear" w:color="auto" w:fill="FFFFFF"/>
        </w:rPr>
        <w:t>несовершеннолетние</w:t>
      </w:r>
      <w:r w:rsidRPr="006E231C">
        <w:rPr>
          <w:i/>
          <w:sz w:val="26"/>
          <w:szCs w:val="26"/>
          <w:shd w:val="clear" w:color="auto" w:fill="FFFFFF"/>
        </w:rPr>
        <w:t xml:space="preserve"> находились без сопровождения взрослых, возвращались домой с прогулки и решили не идти до пешеходного перехода, а перейти дорогу в неположенном месте. В момент ДТП световозвращающих элементов на пешеходах не было.</w:t>
      </w:r>
    </w:p>
    <w:p w:rsidR="000D2E9E" w:rsidRDefault="000D2E9E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23.05.2021</w:t>
      </w:r>
      <w:r w:rsidRPr="006E231C">
        <w:rPr>
          <w:i/>
          <w:sz w:val="26"/>
          <w:szCs w:val="26"/>
          <w:shd w:val="clear" w:color="auto" w:fill="FFFFFF"/>
        </w:rPr>
        <w:t xml:space="preserve"> около 20.00 часов по адресу: Серовский городской округ, </w:t>
      </w:r>
      <w:r w:rsidRPr="006E231C">
        <w:rPr>
          <w:i/>
          <w:sz w:val="26"/>
          <w:szCs w:val="26"/>
          <w:shd w:val="clear" w:color="auto" w:fill="FFFFFF"/>
        </w:rPr>
        <w:br/>
        <w:t xml:space="preserve">п. Красноярка, ул. Бажова напротив дома №30, 15-летний водитель мопеда «Альфа», не имеющий права управления, без мотошлема и без государственного регистрационного знака, при пересечении нерегулируемого перекрестка равнозначных дорог не уступил дорогу мотоциклу «Ява», приближающемуся справа и допустил с ним столкновение. После столкновения водитель мотоцикла «Ява» скрылся с места ДТП, впоследствии был разыскан сотрудниками ГИБДД.  В результате ДТП несовершеннолетний водитель мопеда «Альфа», в тяжелом состоянии госпитализирован в реанимационное отделение ДГКБ №9 </w:t>
      </w:r>
      <w:r>
        <w:rPr>
          <w:i/>
          <w:sz w:val="26"/>
          <w:szCs w:val="26"/>
          <w:shd w:val="clear" w:color="auto" w:fill="FFFFFF"/>
        </w:rPr>
        <w:br/>
      </w:r>
      <w:r w:rsidRPr="006E231C">
        <w:rPr>
          <w:i/>
          <w:sz w:val="26"/>
          <w:szCs w:val="26"/>
          <w:shd w:val="clear" w:color="auto" w:fill="FFFFFF"/>
        </w:rPr>
        <w:t xml:space="preserve">г. Екатеринбурга, где на четвертые сутки скончался, не приходя в сознание. </w:t>
      </w:r>
      <w:r>
        <w:rPr>
          <w:i/>
          <w:sz w:val="26"/>
          <w:szCs w:val="26"/>
          <w:shd w:val="clear" w:color="auto" w:fill="FFFFFF"/>
        </w:rPr>
        <w:t>Р</w:t>
      </w:r>
      <w:r w:rsidRPr="006E231C">
        <w:rPr>
          <w:i/>
          <w:sz w:val="26"/>
          <w:szCs w:val="26"/>
          <w:shd w:val="clear" w:color="auto" w:fill="FFFFFF"/>
        </w:rPr>
        <w:t>ебенок попросил у отчима мопед, чтобы прокатиться по поселку. Отчим разрешил</w:t>
      </w:r>
      <w:r>
        <w:rPr>
          <w:i/>
          <w:sz w:val="26"/>
          <w:szCs w:val="26"/>
          <w:shd w:val="clear" w:color="auto" w:fill="FFFFFF"/>
        </w:rPr>
        <w:t>, п</w:t>
      </w:r>
      <w:r w:rsidRPr="006E231C">
        <w:rPr>
          <w:i/>
          <w:sz w:val="26"/>
          <w:szCs w:val="26"/>
          <w:shd w:val="clear" w:color="auto" w:fill="FFFFFF"/>
        </w:rPr>
        <w:t xml:space="preserve">ри этом мужчина не знал, что несовершеннолетнему нельзя управлять мопедом. В момент ДТП </w:t>
      </w:r>
      <w:r>
        <w:rPr>
          <w:i/>
          <w:sz w:val="26"/>
          <w:szCs w:val="26"/>
          <w:shd w:val="clear" w:color="auto" w:fill="FFFFFF"/>
        </w:rPr>
        <w:t xml:space="preserve">защитной экипировки и </w:t>
      </w:r>
      <w:r w:rsidRPr="006E231C">
        <w:rPr>
          <w:i/>
          <w:sz w:val="26"/>
          <w:szCs w:val="26"/>
          <w:shd w:val="clear" w:color="auto" w:fill="FFFFFF"/>
        </w:rPr>
        <w:t>световозвращающих элементов на ребенке не было.</w:t>
      </w:r>
    </w:p>
    <w:p w:rsidR="000D2E9E" w:rsidRDefault="000D2E9E" w:rsidP="002514C2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27.05.2021</w:t>
      </w:r>
      <w:r w:rsidRPr="006E231C">
        <w:rPr>
          <w:i/>
          <w:sz w:val="26"/>
          <w:szCs w:val="26"/>
          <w:shd w:val="clear" w:color="auto" w:fill="FFFFFF"/>
        </w:rPr>
        <w:t xml:space="preserve"> около </w:t>
      </w:r>
      <w:r>
        <w:rPr>
          <w:i/>
          <w:sz w:val="26"/>
          <w:szCs w:val="26"/>
          <w:shd w:val="clear" w:color="auto" w:fill="FFFFFF"/>
        </w:rPr>
        <w:t>00</w:t>
      </w:r>
      <w:r w:rsidRPr="006E231C">
        <w:rPr>
          <w:i/>
          <w:sz w:val="26"/>
          <w:szCs w:val="26"/>
          <w:shd w:val="clear" w:color="auto" w:fill="FFFFFF"/>
        </w:rPr>
        <w:t>.</w:t>
      </w:r>
      <w:r>
        <w:rPr>
          <w:i/>
          <w:sz w:val="26"/>
          <w:szCs w:val="26"/>
          <w:shd w:val="clear" w:color="auto" w:fill="FFFFFF"/>
        </w:rPr>
        <w:t>3</w:t>
      </w:r>
      <w:r w:rsidRPr="006E231C">
        <w:rPr>
          <w:i/>
          <w:sz w:val="26"/>
          <w:szCs w:val="26"/>
          <w:shd w:val="clear" w:color="auto" w:fill="FFFFFF"/>
        </w:rPr>
        <w:t xml:space="preserve">0 часов в Екатеринбурге на </w:t>
      </w:r>
      <w:r>
        <w:rPr>
          <w:i/>
          <w:sz w:val="26"/>
          <w:szCs w:val="26"/>
          <w:shd w:val="clear" w:color="auto" w:fill="FFFFFF"/>
        </w:rPr>
        <w:t>9</w:t>
      </w:r>
      <w:r w:rsidRPr="006E231C">
        <w:rPr>
          <w:i/>
          <w:sz w:val="26"/>
          <w:szCs w:val="26"/>
          <w:shd w:val="clear" w:color="auto" w:fill="FFFFFF"/>
        </w:rPr>
        <w:t xml:space="preserve"> км </w:t>
      </w:r>
      <w:r>
        <w:rPr>
          <w:i/>
          <w:sz w:val="26"/>
          <w:szCs w:val="26"/>
          <w:shd w:val="clear" w:color="auto" w:fill="FFFFFF"/>
        </w:rPr>
        <w:t>дублера Сибирского тракта</w:t>
      </w:r>
      <w:r w:rsidRPr="006E231C">
        <w:rPr>
          <w:i/>
          <w:sz w:val="26"/>
          <w:szCs w:val="26"/>
          <w:shd w:val="clear" w:color="auto" w:fill="FFFFFF"/>
        </w:rPr>
        <w:t xml:space="preserve"> водитель автомобиля «</w:t>
      </w:r>
      <w:r>
        <w:rPr>
          <w:i/>
          <w:sz w:val="26"/>
          <w:szCs w:val="26"/>
          <w:shd w:val="clear" w:color="auto" w:fill="FFFFFF"/>
        </w:rPr>
        <w:t>Ниссан Альмера</w:t>
      </w:r>
      <w:r w:rsidRPr="006E231C">
        <w:rPr>
          <w:i/>
          <w:sz w:val="26"/>
          <w:szCs w:val="26"/>
          <w:shd w:val="clear" w:color="auto" w:fill="FFFFFF"/>
        </w:rPr>
        <w:t>»</w:t>
      </w:r>
      <w:r>
        <w:rPr>
          <w:i/>
          <w:sz w:val="26"/>
          <w:szCs w:val="26"/>
          <w:shd w:val="clear" w:color="auto" w:fill="FFFFFF"/>
        </w:rPr>
        <w:t xml:space="preserve">, двигаясь со стороны г. Тюмень не обеспечил постоянный контроль за движением и допустил наезд на стоящий перед регулируемым пешеходным переходом автомобиль «Лексус 350», который ожидал разрешающий сигнал светофора. В результате ДТП 9-летний мальчик-пассажир автомобиля «Ниссан Альмера», с переломом основания черепа, закрытой черепно-мозговой травмой госпитализирован в </w:t>
      </w:r>
      <w:r>
        <w:rPr>
          <w:i/>
          <w:sz w:val="26"/>
          <w:szCs w:val="26"/>
          <w:shd w:val="clear" w:color="auto" w:fill="FFFFFF"/>
        </w:rPr>
        <w:br/>
        <w:t>9 ДГКБ, где на 7 сутки скончался. В момент ДТП ребенок находился на заднем пассажирском сидении в детском удерживающем устройстве - бустер, соответствующем росту и весу ребенка и был пристегнут ремнем безопасности, в связи с сильнейшим ударом головы о кузов автомобиля получил тяжелые травмы. Водитель автомобиля «Ниссан Альмера» - отец ребенка, пояснил, что во время движения отвлекся на сына, из-за чего не заметил стоящий автомобиль.</w:t>
      </w:r>
    </w:p>
    <w:p w:rsidR="000D2E9E" w:rsidRDefault="000D2E9E" w:rsidP="002514C2">
      <w:pPr>
        <w:pStyle w:val="Default"/>
        <w:ind w:left="-709" w:firstLine="709"/>
        <w:jc w:val="both"/>
        <w:rPr>
          <w:i/>
          <w:sz w:val="26"/>
          <w:szCs w:val="26"/>
        </w:rPr>
      </w:pPr>
      <w:r w:rsidRPr="003C6157">
        <w:rPr>
          <w:b/>
          <w:i/>
          <w:sz w:val="26"/>
          <w:szCs w:val="26"/>
          <w:shd w:val="clear" w:color="auto" w:fill="FFFFFF"/>
        </w:rPr>
        <w:t>12.06.2021</w:t>
      </w:r>
      <w:r w:rsidRPr="001F3F10">
        <w:rPr>
          <w:i/>
          <w:sz w:val="26"/>
          <w:szCs w:val="26"/>
          <w:shd w:val="clear" w:color="auto" w:fill="FFFFFF"/>
        </w:rPr>
        <w:t xml:space="preserve"> около 11.30 часов в Ивдельском районе на 136 км автодороги Ивдель-ХМАО </w:t>
      </w:r>
      <w:r w:rsidRPr="001F3F10">
        <w:rPr>
          <w:i/>
          <w:sz w:val="26"/>
          <w:szCs w:val="26"/>
        </w:rPr>
        <w:t xml:space="preserve">(зона обслуживания МО МВД России «Ивдельский») </w:t>
      </w:r>
      <w:r w:rsidRPr="001F3F10">
        <w:rPr>
          <w:i/>
          <w:sz w:val="26"/>
          <w:szCs w:val="26"/>
          <w:shd w:val="clear" w:color="auto" w:fill="FFFFFF"/>
        </w:rPr>
        <w:t xml:space="preserve">водитель автомобиля «Ниссан Кашкай» по неустановленной причине </w:t>
      </w:r>
      <w:r w:rsidRPr="001F3F10">
        <w:rPr>
          <w:i/>
          <w:sz w:val="26"/>
          <w:szCs w:val="26"/>
        </w:rPr>
        <w:t xml:space="preserve">допустил выезд на полосу, предназначенную для встречного движения, где совершил столкновение с автомобилем «Джили Кулрэй». В результате ДТП погибли водитель и три пассажира автомобиля «Ниссан Кашкай», из них двое несовершеннолетние, 9–летняя девочка и 11-летний мальчик, которые находились на заднем пассажирском сидении. В автомобиле дети находились </w:t>
      </w:r>
      <w:r>
        <w:rPr>
          <w:i/>
          <w:sz w:val="26"/>
          <w:szCs w:val="26"/>
        </w:rPr>
        <w:t>в сопровождении</w:t>
      </w:r>
      <w:r w:rsidRPr="001F3F10">
        <w:rPr>
          <w:i/>
          <w:sz w:val="26"/>
          <w:szCs w:val="26"/>
        </w:rPr>
        <w:t xml:space="preserve"> род</w:t>
      </w:r>
      <w:r>
        <w:rPr>
          <w:i/>
          <w:sz w:val="26"/>
          <w:szCs w:val="26"/>
        </w:rPr>
        <w:t>ственников</w:t>
      </w:r>
      <w:r w:rsidRPr="001F3F10">
        <w:rPr>
          <w:i/>
          <w:sz w:val="26"/>
          <w:szCs w:val="26"/>
        </w:rPr>
        <w:t>, которые также погибли</w:t>
      </w:r>
      <w:r>
        <w:rPr>
          <w:i/>
          <w:sz w:val="26"/>
          <w:szCs w:val="26"/>
        </w:rPr>
        <w:t xml:space="preserve">. Еще одна </w:t>
      </w:r>
      <w:r w:rsidRPr="001F3F10">
        <w:rPr>
          <w:i/>
          <w:sz w:val="26"/>
          <w:szCs w:val="26"/>
        </w:rPr>
        <w:t>15-летн</w:t>
      </w:r>
      <w:r>
        <w:rPr>
          <w:i/>
          <w:sz w:val="26"/>
          <w:szCs w:val="26"/>
        </w:rPr>
        <w:t>яя девочка-пассажир этого автомобиля</w:t>
      </w:r>
      <w:r w:rsidRPr="001F3F10">
        <w:rPr>
          <w:i/>
          <w:sz w:val="26"/>
          <w:szCs w:val="26"/>
        </w:rPr>
        <w:t>,</w:t>
      </w:r>
      <w:r>
        <w:rPr>
          <w:i/>
          <w:sz w:val="26"/>
          <w:szCs w:val="26"/>
        </w:rPr>
        <w:t xml:space="preserve"> </w:t>
      </w:r>
      <w:r w:rsidRPr="001F3F10">
        <w:rPr>
          <w:i/>
          <w:sz w:val="26"/>
          <w:szCs w:val="26"/>
        </w:rPr>
        <w:t>в тяжелом состоянии</w:t>
      </w:r>
      <w:r>
        <w:rPr>
          <w:i/>
          <w:sz w:val="26"/>
          <w:szCs w:val="26"/>
        </w:rPr>
        <w:t xml:space="preserve"> </w:t>
      </w:r>
      <w:r w:rsidRPr="001F3F10">
        <w:rPr>
          <w:i/>
          <w:sz w:val="26"/>
          <w:szCs w:val="26"/>
        </w:rPr>
        <w:t>госпитализирова</w:t>
      </w:r>
      <w:r>
        <w:rPr>
          <w:i/>
          <w:sz w:val="26"/>
          <w:szCs w:val="26"/>
        </w:rPr>
        <w:t>на</w:t>
      </w:r>
      <w:r w:rsidRPr="001F3F10">
        <w:rPr>
          <w:i/>
          <w:sz w:val="26"/>
          <w:szCs w:val="26"/>
        </w:rPr>
        <w:t xml:space="preserve"> в больницу г.</w:t>
      </w:r>
      <w:r>
        <w:rPr>
          <w:i/>
          <w:sz w:val="26"/>
          <w:szCs w:val="26"/>
        </w:rPr>
        <w:t xml:space="preserve"> </w:t>
      </w:r>
      <w:r w:rsidRPr="001F3F10">
        <w:rPr>
          <w:i/>
          <w:sz w:val="26"/>
          <w:szCs w:val="26"/>
        </w:rPr>
        <w:t xml:space="preserve">Ивдель. В момент аварии все были пристегнуты ремнями безопасности. </w:t>
      </w:r>
      <w:r>
        <w:rPr>
          <w:i/>
          <w:sz w:val="26"/>
          <w:szCs w:val="26"/>
        </w:rPr>
        <w:t>Семья направлялась на отдых.</w:t>
      </w:r>
    </w:p>
    <w:p w:rsidR="000D2E9E" w:rsidRDefault="000D2E9E" w:rsidP="002514C2">
      <w:pPr>
        <w:pStyle w:val="Default"/>
        <w:ind w:left="-709" w:firstLine="709"/>
        <w:jc w:val="both"/>
        <w:rPr>
          <w:i/>
          <w:sz w:val="26"/>
          <w:szCs w:val="26"/>
        </w:rPr>
      </w:pPr>
      <w:r w:rsidRPr="003C6157">
        <w:rPr>
          <w:b/>
          <w:i/>
          <w:sz w:val="26"/>
          <w:szCs w:val="26"/>
          <w:shd w:val="clear" w:color="auto" w:fill="FFFFFF"/>
        </w:rPr>
        <w:t>03.07.2021</w:t>
      </w:r>
      <w:r w:rsidRPr="00B37417">
        <w:rPr>
          <w:i/>
          <w:sz w:val="26"/>
          <w:szCs w:val="26"/>
          <w:shd w:val="clear" w:color="auto" w:fill="FFFFFF"/>
        </w:rPr>
        <w:t xml:space="preserve"> около 19.00 часов в Первоуральском районе на </w:t>
      </w:r>
      <w:r w:rsidRPr="00B37417">
        <w:rPr>
          <w:i/>
          <w:sz w:val="26"/>
          <w:szCs w:val="26"/>
        </w:rPr>
        <w:t>8 км подъездной автодороги к озеру Глухое</w:t>
      </w:r>
      <w:r w:rsidRPr="00B37417">
        <w:rPr>
          <w:i/>
          <w:sz w:val="26"/>
          <w:szCs w:val="26"/>
          <w:shd w:val="clear" w:color="auto" w:fill="FFFFFF"/>
        </w:rPr>
        <w:t xml:space="preserve"> нетрезвый и ранее лишенный права управления </w:t>
      </w:r>
      <w:r w:rsidRPr="00B37417">
        <w:rPr>
          <w:i/>
          <w:sz w:val="26"/>
          <w:szCs w:val="26"/>
        </w:rPr>
        <w:t>водитель автомобиля "Фиат Дукато", не обеспечил постоянный контроль за движением, допустил съезд с проезжей части вправо с последующим наездом на препятствие в виде дерева. В результате ДТП погибла пятилетняя дочь водителя, которая в момент аварии находилась на коленях отца. Второй ребенок-пассажир, 7 летний сын водителя, который также находился в автомобиле в качестве пассажира без детского удерживающего устройства и не был пристегнут ремнем безопасности, получил травмы различной степени тяжести, доставлен в больницу. Сам водитель в ДТП не пострадал. Мать детей в момент трагедии находилась на работе.</w:t>
      </w:r>
    </w:p>
    <w:p w:rsidR="000D2E9E" w:rsidRPr="00031870" w:rsidRDefault="000D2E9E" w:rsidP="00031870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04.08.2021</w:t>
      </w:r>
      <w:r>
        <w:rPr>
          <w:i/>
          <w:sz w:val="26"/>
          <w:szCs w:val="26"/>
          <w:shd w:val="clear" w:color="auto" w:fill="FFFFFF"/>
        </w:rPr>
        <w:t xml:space="preserve"> около 20</w:t>
      </w:r>
      <w:r w:rsidRPr="006E231C">
        <w:rPr>
          <w:i/>
          <w:sz w:val="26"/>
          <w:szCs w:val="26"/>
          <w:shd w:val="clear" w:color="auto" w:fill="FFFFFF"/>
        </w:rPr>
        <w:t>.00 часов по адресу:</w:t>
      </w:r>
      <w:r>
        <w:rPr>
          <w:i/>
          <w:sz w:val="26"/>
          <w:szCs w:val="26"/>
          <w:shd w:val="clear" w:color="auto" w:fill="FFFFFF"/>
        </w:rPr>
        <w:t xml:space="preserve"> Белоярский район, поселок Белореченский, ул. Уральская, </w:t>
      </w:r>
      <w:r w:rsidRPr="006E231C">
        <w:rPr>
          <w:i/>
          <w:sz w:val="26"/>
          <w:szCs w:val="26"/>
          <w:shd w:val="clear" w:color="auto" w:fill="FFFFFF"/>
        </w:rPr>
        <w:t>напротив дома №</w:t>
      </w:r>
      <w:r>
        <w:rPr>
          <w:i/>
          <w:sz w:val="26"/>
          <w:szCs w:val="26"/>
          <w:shd w:val="clear" w:color="auto" w:fill="FFFFFF"/>
        </w:rPr>
        <w:t>22</w:t>
      </w:r>
      <w:r w:rsidRPr="006E231C">
        <w:rPr>
          <w:i/>
          <w:sz w:val="26"/>
          <w:szCs w:val="26"/>
          <w:shd w:val="clear" w:color="auto" w:fill="FFFFFF"/>
        </w:rPr>
        <w:t xml:space="preserve">, </w:t>
      </w:r>
      <w:r>
        <w:rPr>
          <w:i/>
          <w:sz w:val="26"/>
          <w:szCs w:val="26"/>
          <w:shd w:val="clear" w:color="auto" w:fill="FFFFFF"/>
        </w:rPr>
        <w:t xml:space="preserve">нетрезвый </w:t>
      </w:r>
      <w:r w:rsidRPr="006E231C">
        <w:rPr>
          <w:i/>
          <w:sz w:val="26"/>
          <w:szCs w:val="26"/>
          <w:shd w:val="clear" w:color="auto" w:fill="FFFFFF"/>
        </w:rPr>
        <w:t>водитель автомобиля «</w:t>
      </w:r>
      <w:r>
        <w:rPr>
          <w:i/>
          <w:sz w:val="26"/>
          <w:szCs w:val="26"/>
          <w:shd w:val="clear" w:color="auto" w:fill="FFFFFF"/>
        </w:rPr>
        <w:t>Ваз 21053</w:t>
      </w:r>
      <w:r w:rsidRPr="006E231C">
        <w:rPr>
          <w:i/>
          <w:sz w:val="26"/>
          <w:szCs w:val="26"/>
          <w:shd w:val="clear" w:color="auto" w:fill="FFFFFF"/>
        </w:rPr>
        <w:t xml:space="preserve">» </w:t>
      </w:r>
      <w:r w:rsidRPr="003B7E5E">
        <w:rPr>
          <w:i/>
          <w:sz w:val="26"/>
          <w:szCs w:val="26"/>
          <w:shd w:val="clear" w:color="auto" w:fill="FFFFFF"/>
        </w:rPr>
        <w:t>не предоставил преимущество в движении и допустил наезд на двух пешеходов, один из которых несовершеннолетний, переходящих проезжую часть дороги по нерегулируемому пешеходному переходу слева направо по ходу движения транспортного средства, после чего продолжил движение, протащил ребенка-пешехода под днищем автомобиля более 50 метров и съехал в правый кювет</w:t>
      </w:r>
      <w:r w:rsidRPr="00031870">
        <w:rPr>
          <w:i/>
          <w:sz w:val="26"/>
          <w:szCs w:val="26"/>
          <w:shd w:val="clear" w:color="auto" w:fill="FFFFFF"/>
        </w:rPr>
        <w:t xml:space="preserve">. </w:t>
      </w:r>
      <w:r w:rsidRPr="003B7E5E">
        <w:rPr>
          <w:i/>
          <w:sz w:val="26"/>
          <w:szCs w:val="26"/>
          <w:shd w:val="clear" w:color="auto" w:fill="FFFFFF"/>
        </w:rPr>
        <w:t>В результате ДТП на месте погиб 9-летний мальчик-пешеход. Еще один пешеход, отец ребенка, серьезных травм не получил</w:t>
      </w:r>
      <w:r w:rsidRPr="00031870">
        <w:rPr>
          <w:i/>
          <w:sz w:val="26"/>
          <w:szCs w:val="26"/>
          <w:shd w:val="clear" w:color="auto" w:fill="FFFFFF"/>
        </w:rPr>
        <w:t xml:space="preserve">, </w:t>
      </w:r>
      <w:r w:rsidRPr="003B7E5E">
        <w:rPr>
          <w:i/>
          <w:sz w:val="26"/>
          <w:szCs w:val="26"/>
          <w:shd w:val="clear" w:color="auto" w:fill="FFFFFF"/>
        </w:rPr>
        <w:t>за медицинской помощью не обращался</w:t>
      </w:r>
      <w:r w:rsidRPr="00031870">
        <w:rPr>
          <w:i/>
          <w:sz w:val="26"/>
          <w:szCs w:val="26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031870">
        <w:rPr>
          <w:i/>
          <w:sz w:val="26"/>
          <w:szCs w:val="26"/>
          <w:shd w:val="clear" w:color="auto" w:fill="FFFFFF"/>
        </w:rPr>
        <w:t>О</w:t>
      </w:r>
      <w:r w:rsidRPr="003B7E5E">
        <w:rPr>
          <w:i/>
          <w:sz w:val="26"/>
          <w:szCs w:val="26"/>
          <w:shd w:val="clear" w:color="auto" w:fill="FFFFFF"/>
        </w:rPr>
        <w:t>тец мальчика</w:t>
      </w:r>
      <w:r w:rsidRPr="00031870">
        <w:rPr>
          <w:i/>
          <w:sz w:val="26"/>
          <w:szCs w:val="26"/>
          <w:shd w:val="clear" w:color="auto" w:fill="FFFFFF"/>
        </w:rPr>
        <w:t xml:space="preserve"> </w:t>
      </w:r>
      <w:r w:rsidRPr="003B7E5E">
        <w:rPr>
          <w:i/>
          <w:sz w:val="26"/>
          <w:szCs w:val="26"/>
          <w:shd w:val="clear" w:color="auto" w:fill="FFFFFF"/>
        </w:rPr>
        <w:t>во время перехода дороги держал ребенка за руку, автомобиль не заметил, так как он выехал из-за поворота</w:t>
      </w:r>
      <w:r w:rsidRPr="00031870">
        <w:rPr>
          <w:i/>
          <w:sz w:val="26"/>
          <w:szCs w:val="26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031870">
        <w:rPr>
          <w:i/>
          <w:sz w:val="26"/>
          <w:szCs w:val="26"/>
          <w:shd w:val="clear" w:color="auto" w:fill="FFFFFF"/>
        </w:rPr>
        <w:t>Водитель д</w:t>
      </w:r>
      <w:r w:rsidRPr="003B7E5E">
        <w:rPr>
          <w:i/>
          <w:sz w:val="26"/>
          <w:szCs w:val="26"/>
          <w:shd w:val="clear" w:color="auto" w:fill="FFFFFF"/>
        </w:rPr>
        <w:t>ать какие-либо пояснения по факту ДТП не смог из-за сильнейшего опьянения.</w:t>
      </w:r>
    </w:p>
    <w:p w:rsidR="000D2E9E" w:rsidRDefault="000D2E9E" w:rsidP="002514C2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18.08.2021</w:t>
      </w:r>
      <w:r w:rsidRPr="006E231C">
        <w:rPr>
          <w:i/>
          <w:sz w:val="26"/>
          <w:szCs w:val="26"/>
          <w:shd w:val="clear" w:color="auto" w:fill="FFFFFF"/>
        </w:rPr>
        <w:t xml:space="preserve"> около </w:t>
      </w:r>
      <w:r>
        <w:rPr>
          <w:i/>
          <w:sz w:val="26"/>
          <w:szCs w:val="26"/>
          <w:shd w:val="clear" w:color="auto" w:fill="FFFFFF"/>
        </w:rPr>
        <w:t>21</w:t>
      </w:r>
      <w:r w:rsidRPr="006E231C">
        <w:rPr>
          <w:i/>
          <w:sz w:val="26"/>
          <w:szCs w:val="26"/>
          <w:shd w:val="clear" w:color="auto" w:fill="FFFFFF"/>
        </w:rPr>
        <w:t xml:space="preserve">.00 часов по адресу: г. </w:t>
      </w:r>
      <w:r>
        <w:rPr>
          <w:i/>
          <w:sz w:val="26"/>
          <w:szCs w:val="26"/>
          <w:shd w:val="clear" w:color="auto" w:fill="FFFFFF"/>
        </w:rPr>
        <w:t>Каменск-Уральский</w:t>
      </w:r>
      <w:r w:rsidRPr="006E231C">
        <w:rPr>
          <w:i/>
          <w:sz w:val="26"/>
          <w:szCs w:val="26"/>
          <w:shd w:val="clear" w:color="auto" w:fill="FFFFFF"/>
        </w:rPr>
        <w:t xml:space="preserve">, ул. </w:t>
      </w:r>
      <w:r>
        <w:rPr>
          <w:i/>
          <w:sz w:val="26"/>
          <w:szCs w:val="26"/>
          <w:shd w:val="clear" w:color="auto" w:fill="FFFFFF"/>
        </w:rPr>
        <w:t>Пушкина,</w:t>
      </w:r>
      <w:r w:rsidRPr="006E231C">
        <w:rPr>
          <w:i/>
          <w:sz w:val="26"/>
          <w:szCs w:val="26"/>
          <w:shd w:val="clear" w:color="auto" w:fill="FFFFFF"/>
        </w:rPr>
        <w:t xml:space="preserve"> напротив дома №</w:t>
      </w:r>
      <w:r>
        <w:rPr>
          <w:i/>
          <w:sz w:val="26"/>
          <w:szCs w:val="26"/>
          <w:shd w:val="clear" w:color="auto" w:fill="FFFFFF"/>
        </w:rPr>
        <w:t>1</w:t>
      </w:r>
      <w:r w:rsidRPr="006E231C">
        <w:rPr>
          <w:i/>
          <w:sz w:val="26"/>
          <w:szCs w:val="26"/>
          <w:shd w:val="clear" w:color="auto" w:fill="FFFFFF"/>
        </w:rPr>
        <w:t>, водитель автомобиля «</w:t>
      </w:r>
      <w:r>
        <w:rPr>
          <w:i/>
          <w:sz w:val="26"/>
          <w:szCs w:val="26"/>
          <w:shd w:val="clear" w:color="auto" w:fill="FFFFFF"/>
          <w:lang w:val="en-US"/>
        </w:rPr>
        <w:t>Mazda</w:t>
      </w:r>
      <w:r w:rsidRPr="00031870">
        <w:rPr>
          <w:i/>
          <w:sz w:val="26"/>
          <w:szCs w:val="26"/>
          <w:shd w:val="clear" w:color="auto" w:fill="FFFFFF"/>
        </w:rPr>
        <w:t xml:space="preserve"> </w:t>
      </w:r>
      <w:r>
        <w:rPr>
          <w:i/>
          <w:sz w:val="26"/>
          <w:szCs w:val="26"/>
          <w:shd w:val="clear" w:color="auto" w:fill="FFFFFF"/>
          <w:lang w:val="en-US"/>
        </w:rPr>
        <w:t>CX</w:t>
      </w:r>
      <w:r w:rsidRPr="00031870">
        <w:rPr>
          <w:i/>
          <w:sz w:val="26"/>
          <w:szCs w:val="26"/>
          <w:shd w:val="clear" w:color="auto" w:fill="FFFFFF"/>
        </w:rPr>
        <w:t>-5</w:t>
      </w:r>
      <w:r w:rsidRPr="006E231C">
        <w:rPr>
          <w:i/>
          <w:sz w:val="26"/>
          <w:szCs w:val="26"/>
          <w:shd w:val="clear" w:color="auto" w:fill="FFFFFF"/>
        </w:rPr>
        <w:t>» допустил наезд на двух</w:t>
      </w:r>
      <w:r>
        <w:rPr>
          <w:i/>
          <w:sz w:val="26"/>
          <w:szCs w:val="26"/>
          <w:shd w:val="clear" w:color="auto" w:fill="FFFFFF"/>
        </w:rPr>
        <w:t xml:space="preserve"> пешеходов, </w:t>
      </w:r>
      <w:r w:rsidRPr="000A3C73">
        <w:rPr>
          <w:i/>
          <w:sz w:val="26"/>
          <w:szCs w:val="26"/>
        </w:rPr>
        <w:t>8-летнюю девочку и её 69-летнюю бабушку, которые переходили проезжую часть</w:t>
      </w:r>
      <w:r>
        <w:rPr>
          <w:i/>
          <w:sz w:val="26"/>
          <w:szCs w:val="26"/>
        </w:rPr>
        <w:t xml:space="preserve"> дороги</w:t>
      </w:r>
      <w:r w:rsidRPr="000A3C73">
        <w:rPr>
          <w:i/>
          <w:sz w:val="26"/>
          <w:szCs w:val="26"/>
        </w:rPr>
        <w:t xml:space="preserve"> по линии тротуара перед близко идущей автомашиной, справа налево по ходу движения транспортного средства. После наезда несовершеннолетнего пешехода отбросило на встречную автомашину «</w:t>
      </w:r>
      <w:r>
        <w:rPr>
          <w:i/>
          <w:sz w:val="26"/>
          <w:szCs w:val="26"/>
          <w:lang w:val="en-US"/>
        </w:rPr>
        <w:t>Renault</w:t>
      </w:r>
      <w:r w:rsidRPr="00031870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  <w:lang w:val="en-US"/>
        </w:rPr>
        <w:t>Duster</w:t>
      </w:r>
      <w:r>
        <w:rPr>
          <w:i/>
          <w:sz w:val="26"/>
          <w:szCs w:val="26"/>
        </w:rPr>
        <w:t xml:space="preserve">». </w:t>
      </w:r>
      <w:r w:rsidRPr="000A3C73">
        <w:rPr>
          <w:i/>
          <w:sz w:val="26"/>
          <w:szCs w:val="26"/>
        </w:rPr>
        <w:t>В результате ДТП пешеходы от полученных травм скончались на месте ДТП до приезда скорой медицинской помощи.</w:t>
      </w:r>
      <w:r>
        <w:rPr>
          <w:i/>
          <w:sz w:val="26"/>
          <w:szCs w:val="26"/>
        </w:rPr>
        <w:t xml:space="preserve"> </w:t>
      </w:r>
      <w:r w:rsidRPr="00031870">
        <w:rPr>
          <w:i/>
          <w:sz w:val="26"/>
          <w:szCs w:val="26"/>
        </w:rPr>
        <w:t>У</w:t>
      </w:r>
      <w:r w:rsidRPr="000A3C73">
        <w:rPr>
          <w:i/>
          <w:sz w:val="26"/>
          <w:szCs w:val="26"/>
        </w:rPr>
        <w:t>становлено, что погибшие – это бабушка и ее внучка. Женщина и девочка возвращались от родственников, где были в гостях, родители ребенка в это время были у себя дома.</w:t>
      </w:r>
      <w:r>
        <w:rPr>
          <w:i/>
          <w:sz w:val="26"/>
          <w:szCs w:val="26"/>
        </w:rPr>
        <w:t xml:space="preserve"> </w:t>
      </w:r>
      <w:r w:rsidRPr="006E231C">
        <w:rPr>
          <w:i/>
          <w:sz w:val="26"/>
          <w:szCs w:val="26"/>
          <w:shd w:val="clear" w:color="auto" w:fill="FFFFFF"/>
        </w:rPr>
        <w:t>В момент ДТП световозвращающих элементов на пешеходах не было.</w:t>
      </w:r>
    </w:p>
    <w:p w:rsidR="000D2E9E" w:rsidRDefault="000D2E9E" w:rsidP="009C48FD">
      <w:pPr>
        <w:ind w:left="-709" w:firstLine="567"/>
        <w:jc w:val="both"/>
        <w:rPr>
          <w:i/>
          <w:sz w:val="26"/>
          <w:szCs w:val="26"/>
        </w:rPr>
      </w:pPr>
      <w:r w:rsidRPr="003C6157">
        <w:rPr>
          <w:b/>
          <w:i/>
          <w:sz w:val="26"/>
          <w:szCs w:val="26"/>
          <w:shd w:val="clear" w:color="auto" w:fill="FFFFFF"/>
        </w:rPr>
        <w:t>28.09.2021</w:t>
      </w:r>
      <w:r w:rsidRPr="009C48FD">
        <w:rPr>
          <w:i/>
          <w:sz w:val="26"/>
          <w:szCs w:val="26"/>
          <w:shd w:val="clear" w:color="auto" w:fill="FFFFFF"/>
        </w:rPr>
        <w:t xml:space="preserve"> около 18.00 часов по адресу: Березовский городской округ</w:t>
      </w:r>
      <w:r>
        <w:rPr>
          <w:i/>
          <w:sz w:val="26"/>
          <w:szCs w:val="26"/>
          <w:shd w:val="clear" w:color="auto" w:fill="FFFFFF"/>
        </w:rPr>
        <w:t>,</w:t>
      </w:r>
      <w:r w:rsidRPr="009C48FD">
        <w:rPr>
          <w:i/>
          <w:sz w:val="26"/>
          <w:szCs w:val="26"/>
          <w:shd w:val="clear" w:color="auto" w:fill="FFFFFF"/>
        </w:rPr>
        <w:t xml:space="preserve"> поселок Кедровка</w:t>
      </w:r>
      <w:r>
        <w:rPr>
          <w:i/>
          <w:sz w:val="26"/>
          <w:szCs w:val="26"/>
          <w:shd w:val="clear" w:color="auto" w:fill="FFFFFF"/>
        </w:rPr>
        <w:t>.</w:t>
      </w:r>
      <w:r w:rsidRPr="009C48FD">
        <w:rPr>
          <w:i/>
          <w:sz w:val="26"/>
          <w:szCs w:val="26"/>
          <w:shd w:val="clear" w:color="auto" w:fill="FFFFFF"/>
        </w:rPr>
        <w:t xml:space="preserve"> ул. Трудовая, напротив дома №4, </w:t>
      </w:r>
      <w:r w:rsidRPr="009C48FD">
        <w:rPr>
          <w:i/>
          <w:sz w:val="26"/>
          <w:szCs w:val="26"/>
        </w:rPr>
        <w:t xml:space="preserve">водитель грузового фургона Зил, при начале движения от обочины, допустил наезд на малолетнего пешехода, который залез под заднее правое колесо автомашины с правой стороны. В результате ДТП погибла годовалая девочка. </w:t>
      </w:r>
      <w:r>
        <w:rPr>
          <w:i/>
          <w:sz w:val="26"/>
          <w:szCs w:val="26"/>
        </w:rPr>
        <w:t>Установлено, что м</w:t>
      </w:r>
      <w:r w:rsidRPr="009C48FD">
        <w:rPr>
          <w:i/>
          <w:sz w:val="26"/>
          <w:szCs w:val="26"/>
        </w:rPr>
        <w:t>ать</w:t>
      </w:r>
      <w:r>
        <w:rPr>
          <w:i/>
          <w:sz w:val="26"/>
          <w:szCs w:val="26"/>
        </w:rPr>
        <w:t xml:space="preserve"> вместе</w:t>
      </w:r>
      <w:r w:rsidRPr="009C48FD">
        <w:rPr>
          <w:i/>
          <w:sz w:val="26"/>
          <w:szCs w:val="26"/>
        </w:rPr>
        <w:t xml:space="preserve"> с дочерью приехала из Туринска к сожителю, затем они вместе поехали в частный дом к бабушке мужчины, чтобы помочь наколоть дрова. В момент аварии </w:t>
      </w:r>
      <w:r>
        <w:rPr>
          <w:i/>
          <w:sz w:val="26"/>
          <w:szCs w:val="26"/>
        </w:rPr>
        <w:t xml:space="preserve">женщина </w:t>
      </w:r>
      <w:r w:rsidRPr="009C48FD">
        <w:rPr>
          <w:i/>
          <w:sz w:val="26"/>
          <w:szCs w:val="26"/>
        </w:rPr>
        <w:t>вместе с дочерью, сожителем и его знакомым находились на улице возле дома, они употребляли спиртные напитки, за ребёнком мать не следила. Сожитель матери остановил проезжающую мимо машину Зил, чтобы занять денег, в этот м</w:t>
      </w:r>
      <w:r>
        <w:rPr>
          <w:i/>
          <w:sz w:val="26"/>
          <w:szCs w:val="26"/>
        </w:rPr>
        <w:t xml:space="preserve">омент ребенок побежал к дороге и </w:t>
      </w:r>
      <w:r w:rsidRPr="009C48FD">
        <w:rPr>
          <w:i/>
          <w:sz w:val="26"/>
          <w:szCs w:val="26"/>
        </w:rPr>
        <w:t>залез под автомашин</w:t>
      </w:r>
      <w:r>
        <w:rPr>
          <w:i/>
          <w:sz w:val="26"/>
          <w:szCs w:val="26"/>
        </w:rPr>
        <w:t>у</w:t>
      </w:r>
      <w:r w:rsidRPr="009C48FD">
        <w:rPr>
          <w:i/>
          <w:sz w:val="26"/>
          <w:szCs w:val="26"/>
        </w:rPr>
        <w:t>.</w:t>
      </w:r>
    </w:p>
    <w:p w:rsidR="000D2E9E" w:rsidRPr="00C76A16" w:rsidRDefault="000D2E9E" w:rsidP="009C48FD">
      <w:pPr>
        <w:ind w:left="-709" w:firstLine="567"/>
        <w:jc w:val="both"/>
        <w:rPr>
          <w:i/>
          <w:sz w:val="26"/>
          <w:szCs w:val="26"/>
        </w:rPr>
      </w:pPr>
      <w:r w:rsidRPr="003C6157">
        <w:rPr>
          <w:b/>
          <w:i/>
          <w:sz w:val="26"/>
          <w:szCs w:val="26"/>
        </w:rPr>
        <w:t>03.10.2021</w:t>
      </w:r>
      <w:r w:rsidRPr="00C76A16">
        <w:rPr>
          <w:i/>
          <w:sz w:val="26"/>
          <w:szCs w:val="26"/>
        </w:rPr>
        <w:t xml:space="preserve"> около 16.40 в Екатеринбурге на </w:t>
      </w:r>
      <w:r w:rsidRPr="003776A4">
        <w:rPr>
          <w:i/>
          <w:sz w:val="26"/>
          <w:szCs w:val="26"/>
        </w:rPr>
        <w:t>11 км автодороги Екатеринбург-Серов обратное направление</w:t>
      </w:r>
      <w:r w:rsidRPr="00C76A16">
        <w:rPr>
          <w:i/>
          <w:sz w:val="26"/>
          <w:szCs w:val="26"/>
        </w:rPr>
        <w:t xml:space="preserve"> </w:t>
      </w:r>
      <w:r w:rsidRPr="003776A4">
        <w:rPr>
          <w:i/>
          <w:sz w:val="26"/>
          <w:szCs w:val="26"/>
        </w:rPr>
        <w:t>во</w:t>
      </w:r>
      <w:r w:rsidRPr="00C76A16">
        <w:rPr>
          <w:i/>
          <w:sz w:val="26"/>
          <w:szCs w:val="26"/>
        </w:rPr>
        <w:t xml:space="preserve">дитель автомобиля «Рено Логан» </w:t>
      </w:r>
      <w:r w:rsidRPr="003776A4">
        <w:rPr>
          <w:i/>
          <w:sz w:val="26"/>
          <w:szCs w:val="26"/>
        </w:rPr>
        <w:t>допустил столкновение с двига</w:t>
      </w:r>
      <w:r>
        <w:rPr>
          <w:i/>
          <w:sz w:val="26"/>
          <w:szCs w:val="26"/>
        </w:rPr>
        <w:t>вш</w:t>
      </w:r>
      <w:r w:rsidRPr="003776A4">
        <w:rPr>
          <w:i/>
          <w:sz w:val="26"/>
          <w:szCs w:val="26"/>
        </w:rPr>
        <w:t xml:space="preserve">имся </w:t>
      </w:r>
      <w:r>
        <w:rPr>
          <w:i/>
          <w:sz w:val="26"/>
          <w:szCs w:val="26"/>
        </w:rPr>
        <w:t xml:space="preserve">впереди </w:t>
      </w:r>
      <w:r w:rsidRPr="003776A4">
        <w:rPr>
          <w:i/>
          <w:sz w:val="26"/>
          <w:szCs w:val="26"/>
        </w:rPr>
        <w:t xml:space="preserve">в попутном направлении грузовым автомобилем «Камаз», после чего </w:t>
      </w:r>
      <w:r>
        <w:rPr>
          <w:i/>
          <w:sz w:val="26"/>
          <w:szCs w:val="26"/>
        </w:rPr>
        <w:t xml:space="preserve">произошло возгорание </w:t>
      </w:r>
      <w:r w:rsidRPr="003776A4">
        <w:rPr>
          <w:i/>
          <w:sz w:val="26"/>
          <w:szCs w:val="26"/>
        </w:rPr>
        <w:t>легково</w:t>
      </w:r>
      <w:r>
        <w:rPr>
          <w:i/>
          <w:sz w:val="26"/>
          <w:szCs w:val="26"/>
        </w:rPr>
        <w:t>го</w:t>
      </w:r>
      <w:r w:rsidRPr="003776A4">
        <w:rPr>
          <w:i/>
          <w:sz w:val="26"/>
          <w:szCs w:val="26"/>
        </w:rPr>
        <w:t xml:space="preserve"> автомобил</w:t>
      </w:r>
      <w:r>
        <w:rPr>
          <w:i/>
          <w:sz w:val="26"/>
          <w:szCs w:val="26"/>
        </w:rPr>
        <w:t>я</w:t>
      </w:r>
      <w:r w:rsidRPr="003776A4">
        <w:rPr>
          <w:i/>
          <w:sz w:val="26"/>
          <w:szCs w:val="26"/>
        </w:rPr>
        <w:t>.</w:t>
      </w:r>
      <w:r w:rsidRPr="00C76A16">
        <w:rPr>
          <w:i/>
          <w:sz w:val="26"/>
          <w:szCs w:val="26"/>
        </w:rPr>
        <w:t xml:space="preserve"> </w:t>
      </w:r>
      <w:r w:rsidRPr="003776A4">
        <w:rPr>
          <w:i/>
          <w:sz w:val="26"/>
          <w:szCs w:val="26"/>
        </w:rPr>
        <w:t>В результате аварии погиб пассажир автомобиля «Рено Логан», 3-х летний мальчик, еще двое</w:t>
      </w:r>
      <w:r w:rsidRPr="00C76A16">
        <w:rPr>
          <w:i/>
          <w:sz w:val="26"/>
          <w:szCs w:val="26"/>
        </w:rPr>
        <w:t xml:space="preserve">, </w:t>
      </w:r>
      <w:r w:rsidRPr="003776A4">
        <w:rPr>
          <w:i/>
          <w:sz w:val="26"/>
          <w:szCs w:val="26"/>
        </w:rPr>
        <w:t>водитель и женщина-пассажир легкового автомобиля, родители ребенка, госпитализированы</w:t>
      </w:r>
      <w:r w:rsidRPr="00C76A16">
        <w:rPr>
          <w:i/>
          <w:sz w:val="26"/>
          <w:szCs w:val="26"/>
        </w:rPr>
        <w:t xml:space="preserve">. </w:t>
      </w:r>
      <w:r w:rsidRPr="003776A4">
        <w:rPr>
          <w:i/>
          <w:sz w:val="26"/>
          <w:szCs w:val="26"/>
        </w:rPr>
        <w:t>Ребенок находился сзади в детском удерживающем устройстве, был зафиксирован в автокресле пятиточечным ремнем безопасности, само кресло закреплено в автомобиле в соответствии с требованиями</w:t>
      </w:r>
      <w:r w:rsidRPr="00C76A16">
        <w:rPr>
          <w:i/>
          <w:sz w:val="26"/>
          <w:szCs w:val="26"/>
        </w:rPr>
        <w:t xml:space="preserve"> правил перевозки детей</w:t>
      </w:r>
      <w:r w:rsidRPr="003776A4">
        <w:rPr>
          <w:i/>
          <w:sz w:val="26"/>
          <w:szCs w:val="26"/>
        </w:rPr>
        <w:t>, взрослые также были пристегнуты ремнями безопасности.</w:t>
      </w:r>
      <w:r w:rsidRPr="00C76A16">
        <w:rPr>
          <w:i/>
          <w:sz w:val="26"/>
          <w:szCs w:val="26"/>
        </w:rPr>
        <w:t xml:space="preserve"> </w:t>
      </w:r>
      <w:r w:rsidRPr="003776A4">
        <w:rPr>
          <w:i/>
          <w:sz w:val="26"/>
          <w:szCs w:val="26"/>
        </w:rPr>
        <w:t>Установлено, что семья направлялась с дачи домой.</w:t>
      </w:r>
    </w:p>
    <w:p w:rsidR="000D2E9E" w:rsidRDefault="000D2E9E" w:rsidP="00C76A16">
      <w:pPr>
        <w:shd w:val="clear" w:color="auto" w:fill="FFFFFF"/>
        <w:ind w:left="-709" w:firstLine="708"/>
        <w:jc w:val="both"/>
        <w:rPr>
          <w:i/>
          <w:color w:val="000000"/>
          <w:sz w:val="26"/>
          <w:szCs w:val="26"/>
        </w:rPr>
      </w:pPr>
      <w:r w:rsidRPr="003C6157">
        <w:rPr>
          <w:b/>
          <w:i/>
          <w:sz w:val="26"/>
          <w:szCs w:val="26"/>
        </w:rPr>
        <w:t>04.10.2021</w:t>
      </w:r>
      <w:r w:rsidRPr="00C76A16">
        <w:rPr>
          <w:i/>
          <w:sz w:val="26"/>
          <w:szCs w:val="26"/>
        </w:rPr>
        <w:t xml:space="preserve"> около </w:t>
      </w:r>
      <w:r w:rsidRPr="00C76A16">
        <w:rPr>
          <w:i/>
          <w:color w:val="000000"/>
          <w:sz w:val="26"/>
          <w:szCs w:val="26"/>
        </w:rPr>
        <w:t>21</w:t>
      </w:r>
      <w:r>
        <w:rPr>
          <w:i/>
          <w:color w:val="000000"/>
          <w:sz w:val="26"/>
          <w:szCs w:val="26"/>
        </w:rPr>
        <w:t>.00</w:t>
      </w:r>
      <w:r w:rsidRPr="00C76A16">
        <w:rPr>
          <w:i/>
          <w:color w:val="000000"/>
          <w:sz w:val="26"/>
          <w:szCs w:val="26"/>
        </w:rPr>
        <w:t xml:space="preserve"> в Екатеринбурге</w:t>
      </w:r>
      <w:r>
        <w:rPr>
          <w:i/>
          <w:color w:val="000000"/>
          <w:sz w:val="26"/>
          <w:szCs w:val="26"/>
        </w:rPr>
        <w:t xml:space="preserve"> при движении трамвая Т3</w:t>
      </w:r>
      <w:r w:rsidRPr="00C76A16">
        <w:rPr>
          <w:i/>
          <w:color w:val="000000"/>
          <w:sz w:val="26"/>
          <w:szCs w:val="26"/>
        </w:rPr>
        <w:t xml:space="preserve"> по ул. 8 Марта</w:t>
      </w:r>
      <w:r>
        <w:rPr>
          <w:i/>
          <w:color w:val="000000"/>
          <w:sz w:val="26"/>
          <w:szCs w:val="26"/>
        </w:rPr>
        <w:t>,</w:t>
      </w:r>
      <w:r w:rsidRPr="00C76A16">
        <w:rPr>
          <w:i/>
          <w:color w:val="000000"/>
          <w:sz w:val="26"/>
          <w:szCs w:val="26"/>
        </w:rPr>
        <w:t xml:space="preserve"> </w:t>
      </w:r>
      <w:r>
        <w:rPr>
          <w:i/>
          <w:color w:val="000000"/>
          <w:sz w:val="26"/>
          <w:szCs w:val="26"/>
        </w:rPr>
        <w:t>н</w:t>
      </w:r>
      <w:r w:rsidRPr="00C76A16">
        <w:rPr>
          <w:i/>
          <w:color w:val="000000"/>
          <w:sz w:val="26"/>
          <w:szCs w:val="26"/>
        </w:rPr>
        <w:t>есовершеннолетн</w:t>
      </w:r>
      <w:r>
        <w:rPr>
          <w:i/>
          <w:color w:val="000000"/>
          <w:sz w:val="26"/>
          <w:szCs w:val="26"/>
        </w:rPr>
        <w:t xml:space="preserve">ий </w:t>
      </w:r>
      <w:r w:rsidRPr="00C76A16">
        <w:rPr>
          <w:i/>
          <w:color w:val="000000"/>
          <w:sz w:val="26"/>
          <w:szCs w:val="26"/>
        </w:rPr>
        <w:t>пас</w:t>
      </w:r>
      <w:r>
        <w:rPr>
          <w:i/>
          <w:color w:val="000000"/>
          <w:sz w:val="26"/>
          <w:szCs w:val="26"/>
        </w:rPr>
        <w:t>с</w:t>
      </w:r>
      <w:r w:rsidRPr="00C76A16">
        <w:rPr>
          <w:i/>
          <w:color w:val="000000"/>
          <w:sz w:val="26"/>
          <w:szCs w:val="26"/>
        </w:rPr>
        <w:t>ажир, находивш</w:t>
      </w:r>
      <w:r>
        <w:rPr>
          <w:i/>
          <w:color w:val="000000"/>
          <w:sz w:val="26"/>
          <w:szCs w:val="26"/>
        </w:rPr>
        <w:t>ийся вне кабины транспортного средства</w:t>
      </w:r>
      <w:r w:rsidRPr="00C76A16">
        <w:rPr>
          <w:i/>
          <w:color w:val="000000"/>
          <w:sz w:val="26"/>
          <w:szCs w:val="26"/>
        </w:rPr>
        <w:t xml:space="preserve"> на сцепке между</w:t>
      </w:r>
      <w:r>
        <w:rPr>
          <w:i/>
          <w:color w:val="000000"/>
          <w:sz w:val="26"/>
          <w:szCs w:val="26"/>
        </w:rPr>
        <w:t xml:space="preserve"> </w:t>
      </w:r>
      <w:r w:rsidRPr="00C76A16">
        <w:rPr>
          <w:i/>
          <w:color w:val="000000"/>
          <w:sz w:val="26"/>
          <w:szCs w:val="26"/>
        </w:rPr>
        <w:t>вагонами</w:t>
      </w:r>
      <w:r>
        <w:rPr>
          <w:i/>
          <w:color w:val="000000"/>
          <w:sz w:val="26"/>
          <w:szCs w:val="26"/>
        </w:rPr>
        <w:t>, упал на трамвайные пути, после чего на него произошел наезд второго вагона трамвая</w:t>
      </w:r>
      <w:r w:rsidRPr="00C76A16">
        <w:rPr>
          <w:i/>
          <w:color w:val="000000"/>
          <w:sz w:val="26"/>
          <w:szCs w:val="26"/>
        </w:rPr>
        <w:t xml:space="preserve">. </w:t>
      </w:r>
      <w:r>
        <w:rPr>
          <w:i/>
          <w:color w:val="000000"/>
          <w:sz w:val="26"/>
          <w:szCs w:val="26"/>
        </w:rPr>
        <w:t>В результате ДТП</w:t>
      </w:r>
      <w:r w:rsidRPr="00C76A16">
        <w:rPr>
          <w:i/>
          <w:color w:val="000000"/>
          <w:sz w:val="26"/>
          <w:szCs w:val="26"/>
        </w:rPr>
        <w:t xml:space="preserve"> </w:t>
      </w:r>
      <w:r>
        <w:rPr>
          <w:i/>
          <w:color w:val="000000"/>
          <w:sz w:val="26"/>
          <w:szCs w:val="26"/>
        </w:rPr>
        <w:t>погибла 13-летняя</w:t>
      </w:r>
      <w:r w:rsidRPr="00C76A16">
        <w:rPr>
          <w:i/>
          <w:color w:val="000000"/>
          <w:sz w:val="26"/>
          <w:szCs w:val="26"/>
        </w:rPr>
        <w:t xml:space="preserve"> девочка</w:t>
      </w:r>
      <w:r>
        <w:rPr>
          <w:i/>
          <w:color w:val="000000"/>
          <w:sz w:val="26"/>
          <w:szCs w:val="26"/>
        </w:rPr>
        <w:t>-пассажир</w:t>
      </w:r>
      <w:r w:rsidRPr="00C76A16">
        <w:rPr>
          <w:i/>
          <w:color w:val="000000"/>
          <w:sz w:val="26"/>
          <w:szCs w:val="26"/>
        </w:rPr>
        <w:t>.</w:t>
      </w:r>
      <w:r>
        <w:rPr>
          <w:i/>
          <w:color w:val="000000"/>
          <w:sz w:val="26"/>
          <w:szCs w:val="26"/>
        </w:rPr>
        <w:t xml:space="preserve"> Установлено, что девочка каталась в компании трех друзей на заднем прицепном устройстве трамвая, после чего пересела вместе с другом на сцепку между вагонами. При начале движения транспортного средства девочка не удержалась и допустила падение на трамвайные пути. Мать девочки в момент ДТП находилась на работе, о месте нахождения дочери не знала. </w:t>
      </w:r>
    </w:p>
    <w:p w:rsidR="000D2E9E" w:rsidRPr="001908AF" w:rsidRDefault="000D2E9E" w:rsidP="00C76A16">
      <w:pPr>
        <w:shd w:val="clear" w:color="auto" w:fill="FFFFFF"/>
        <w:ind w:left="-709" w:firstLine="708"/>
        <w:jc w:val="both"/>
        <w:rPr>
          <w:i/>
          <w:sz w:val="26"/>
          <w:szCs w:val="26"/>
        </w:rPr>
      </w:pPr>
      <w:r w:rsidRPr="003C6157">
        <w:rPr>
          <w:b/>
          <w:i/>
          <w:sz w:val="26"/>
          <w:szCs w:val="26"/>
        </w:rPr>
        <w:t>10.10.2021</w:t>
      </w:r>
      <w:r w:rsidRPr="001908AF">
        <w:rPr>
          <w:i/>
          <w:sz w:val="26"/>
          <w:szCs w:val="26"/>
        </w:rPr>
        <w:t xml:space="preserve"> около 14.00 в Екатеринбурге 10-летний водитель питбайка «</w:t>
      </w:r>
      <w:r w:rsidRPr="001908AF">
        <w:rPr>
          <w:i/>
          <w:sz w:val="26"/>
          <w:szCs w:val="26"/>
          <w:lang w:val="en-US"/>
        </w:rPr>
        <w:t>Rayo</w:t>
      </w:r>
      <w:r w:rsidRPr="001908AF">
        <w:rPr>
          <w:i/>
          <w:sz w:val="26"/>
          <w:szCs w:val="26"/>
        </w:rPr>
        <w:t>», при выезде с прилегающей территории</w:t>
      </w:r>
      <w:r>
        <w:rPr>
          <w:i/>
          <w:sz w:val="26"/>
          <w:szCs w:val="26"/>
        </w:rPr>
        <w:t xml:space="preserve"> </w:t>
      </w:r>
      <w:r w:rsidRPr="001908AF">
        <w:rPr>
          <w:i/>
          <w:sz w:val="26"/>
          <w:szCs w:val="26"/>
        </w:rPr>
        <w:t>на улицу Димитрова</w:t>
      </w:r>
      <w:r>
        <w:rPr>
          <w:i/>
          <w:sz w:val="26"/>
          <w:szCs w:val="26"/>
        </w:rPr>
        <w:t xml:space="preserve"> и пересекая ее в прямом направлении</w:t>
      </w:r>
      <w:r w:rsidRPr="001908AF">
        <w:rPr>
          <w:i/>
          <w:sz w:val="26"/>
          <w:szCs w:val="26"/>
        </w:rPr>
        <w:t xml:space="preserve">, не уступил дорогу и допустил столкновение с автомашиной «Пежо 4007». В результате </w:t>
      </w:r>
      <w:r>
        <w:rPr>
          <w:i/>
          <w:sz w:val="26"/>
          <w:szCs w:val="26"/>
        </w:rPr>
        <w:t>ДТП</w:t>
      </w:r>
      <w:r w:rsidRPr="001908AF">
        <w:rPr>
          <w:i/>
          <w:sz w:val="26"/>
          <w:szCs w:val="26"/>
        </w:rPr>
        <w:t xml:space="preserve"> пассажир питбайка «</w:t>
      </w:r>
      <w:r w:rsidRPr="001908AF">
        <w:rPr>
          <w:i/>
          <w:sz w:val="26"/>
          <w:szCs w:val="26"/>
          <w:lang w:val="en-US"/>
        </w:rPr>
        <w:t>Rayo</w:t>
      </w:r>
      <w:r w:rsidRPr="001908AF">
        <w:rPr>
          <w:i/>
          <w:sz w:val="26"/>
          <w:szCs w:val="26"/>
        </w:rPr>
        <w:t>», 8-ми летний мальчик, брат водителя, получил травмы несовместимые с жизнью. Водитель питбайка госпитализирован. Установлено, что родители подарили детям питбайк около двух месяцев назад, но разрешали кататься только около дома в частном секторе. В этот день дети ослушались родителей</w:t>
      </w:r>
      <w:r>
        <w:rPr>
          <w:i/>
          <w:sz w:val="26"/>
          <w:szCs w:val="26"/>
        </w:rPr>
        <w:t xml:space="preserve"> и</w:t>
      </w:r>
      <w:r w:rsidRPr="001908AF">
        <w:rPr>
          <w:i/>
          <w:sz w:val="26"/>
          <w:szCs w:val="26"/>
        </w:rPr>
        <w:t xml:space="preserve"> уехали кататься по городу вместе с друзьями, которые передвигались на скутере.</w:t>
      </w:r>
      <w:r>
        <w:rPr>
          <w:i/>
          <w:sz w:val="26"/>
          <w:szCs w:val="26"/>
        </w:rPr>
        <w:t xml:space="preserve"> Подростки на скутере двигались впереди и успели проскочить перед движущимся автомобилем, водитель питбайка двигался за ними. В момент аварии мотошлемы и защитная экипировка на детях отсутствовали.</w:t>
      </w:r>
    </w:p>
    <w:p w:rsidR="000D2E9E" w:rsidRDefault="000D2E9E" w:rsidP="007548A7">
      <w:pPr>
        <w:ind w:left="-709" w:firstLine="709"/>
        <w:jc w:val="both"/>
        <w:rPr>
          <w:color w:val="000000"/>
          <w:sz w:val="28"/>
          <w:szCs w:val="28"/>
        </w:rPr>
      </w:pPr>
      <w:r w:rsidRPr="0087309A">
        <w:rPr>
          <w:color w:val="000000"/>
          <w:sz w:val="28"/>
          <w:szCs w:val="28"/>
        </w:rPr>
        <w:t>В 1</w:t>
      </w:r>
      <w:r>
        <w:rPr>
          <w:color w:val="000000"/>
          <w:sz w:val="28"/>
          <w:szCs w:val="28"/>
        </w:rPr>
        <w:t>6</w:t>
      </w:r>
      <w:r w:rsidRPr="0087309A">
        <w:rPr>
          <w:color w:val="000000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несовершеннолетних. На </w:t>
      </w:r>
      <w:r>
        <w:rPr>
          <w:color w:val="000000"/>
          <w:sz w:val="28"/>
          <w:szCs w:val="28"/>
        </w:rPr>
        <w:t>2</w:t>
      </w:r>
      <w:r w:rsidRPr="0087309A">
        <w:rPr>
          <w:color w:val="000000"/>
          <w:sz w:val="28"/>
          <w:szCs w:val="28"/>
        </w:rPr>
        <w:t xml:space="preserve">00% увеличилось количество ДТП </w:t>
      </w:r>
      <w:r>
        <w:rPr>
          <w:color w:val="000000"/>
          <w:sz w:val="28"/>
          <w:szCs w:val="28"/>
        </w:rPr>
        <w:t>в Верхней Салде и Североуральске (по 3 ДТП)</w:t>
      </w:r>
      <w:r w:rsidRPr="0087309A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на 175% </w:t>
      </w:r>
      <w:r w:rsidRPr="0087309A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87309A">
        <w:rPr>
          <w:color w:val="000000"/>
          <w:sz w:val="28"/>
          <w:szCs w:val="28"/>
        </w:rPr>
        <w:t xml:space="preserve">Краснотурьинске </w:t>
      </w:r>
      <w:r>
        <w:rPr>
          <w:color w:val="000000"/>
          <w:sz w:val="28"/>
          <w:szCs w:val="28"/>
        </w:rPr>
        <w:t>(11</w:t>
      </w:r>
      <w:r w:rsidRPr="0087309A">
        <w:rPr>
          <w:color w:val="000000"/>
          <w:sz w:val="28"/>
          <w:szCs w:val="28"/>
        </w:rPr>
        <w:t xml:space="preserve"> ДТП)</w:t>
      </w:r>
      <w:r>
        <w:rPr>
          <w:color w:val="000000"/>
          <w:sz w:val="28"/>
          <w:szCs w:val="28"/>
        </w:rPr>
        <w:t xml:space="preserve">; </w:t>
      </w:r>
      <w:r w:rsidRPr="0087309A">
        <w:rPr>
          <w:color w:val="000000"/>
          <w:sz w:val="28"/>
          <w:szCs w:val="28"/>
        </w:rPr>
        <w:t>на 100%</w:t>
      </w:r>
      <w:r>
        <w:rPr>
          <w:color w:val="000000"/>
          <w:sz w:val="28"/>
          <w:szCs w:val="28"/>
        </w:rPr>
        <w:t xml:space="preserve"> в Серове (6 ДТП), Туринске (5 ДТП), Лесном (4 ДТП), Байкалово, Красноуральске, Ревде, Сухом Логу (по 2 ДТП) и Артемовском (1 ДТП); </w:t>
      </w:r>
      <w:r w:rsidRPr="0087309A"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t>55</w:t>
      </w:r>
      <w:r w:rsidRPr="0087309A">
        <w:rPr>
          <w:color w:val="000000"/>
          <w:sz w:val="28"/>
          <w:szCs w:val="28"/>
        </w:rPr>
        <w:t>%</w:t>
      </w:r>
      <w:r>
        <w:rPr>
          <w:color w:val="000000"/>
          <w:sz w:val="28"/>
          <w:szCs w:val="28"/>
        </w:rPr>
        <w:t xml:space="preserve"> </w:t>
      </w:r>
      <w:r w:rsidRPr="0087309A">
        <w:rPr>
          <w:color w:val="000000"/>
          <w:sz w:val="28"/>
          <w:szCs w:val="28"/>
        </w:rPr>
        <w:t>в Каменске-Уральском (1</w:t>
      </w:r>
      <w:r>
        <w:rPr>
          <w:color w:val="000000"/>
          <w:sz w:val="28"/>
          <w:szCs w:val="28"/>
        </w:rPr>
        <w:t>4</w:t>
      </w:r>
      <w:r w:rsidRPr="0087309A">
        <w:rPr>
          <w:color w:val="000000"/>
          <w:sz w:val="28"/>
          <w:szCs w:val="28"/>
        </w:rPr>
        <w:t xml:space="preserve"> ДТП)</w:t>
      </w:r>
      <w:r>
        <w:rPr>
          <w:color w:val="000000"/>
          <w:sz w:val="28"/>
          <w:szCs w:val="28"/>
        </w:rPr>
        <w:t xml:space="preserve">; на 50,5 % </w:t>
      </w:r>
      <w:r w:rsidRPr="0087309A">
        <w:rPr>
          <w:color w:val="000000"/>
          <w:sz w:val="28"/>
          <w:szCs w:val="28"/>
        </w:rPr>
        <w:t>в Екатеринбурге (</w:t>
      </w:r>
      <w:r>
        <w:rPr>
          <w:color w:val="000000"/>
          <w:sz w:val="28"/>
          <w:szCs w:val="28"/>
        </w:rPr>
        <w:t xml:space="preserve">140 </w:t>
      </w:r>
      <w:r w:rsidRPr="0087309A">
        <w:rPr>
          <w:color w:val="000000"/>
          <w:sz w:val="28"/>
          <w:szCs w:val="28"/>
        </w:rPr>
        <w:t>ДТП); на</w:t>
      </w:r>
      <w:r>
        <w:rPr>
          <w:color w:val="000000"/>
          <w:sz w:val="28"/>
          <w:szCs w:val="28"/>
        </w:rPr>
        <w:t xml:space="preserve"> 33,3% в Артях и Кировграде (по 4 ДТП), на</w:t>
      </w:r>
      <w:r w:rsidRPr="0087309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8,3</w:t>
      </w:r>
      <w:r w:rsidRPr="0087309A">
        <w:rPr>
          <w:color w:val="000000"/>
          <w:sz w:val="28"/>
          <w:szCs w:val="28"/>
        </w:rPr>
        <w:t xml:space="preserve">% в </w:t>
      </w:r>
      <w:r>
        <w:rPr>
          <w:color w:val="000000"/>
          <w:sz w:val="28"/>
          <w:szCs w:val="28"/>
        </w:rPr>
        <w:t>Заречном</w:t>
      </w:r>
      <w:r w:rsidRPr="0087309A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13 ДТП).</w:t>
      </w:r>
    </w:p>
    <w:p w:rsidR="000D2E9E" w:rsidRPr="0087309A" w:rsidRDefault="000D2E9E" w:rsidP="007548A7">
      <w:pPr>
        <w:ind w:left="-709" w:firstLine="709"/>
        <w:jc w:val="both"/>
        <w:rPr>
          <w:color w:val="000000"/>
          <w:sz w:val="28"/>
          <w:szCs w:val="28"/>
        </w:rPr>
      </w:pPr>
    </w:p>
    <w:p w:rsidR="000D2E9E" w:rsidRPr="004F7809" w:rsidRDefault="000D2E9E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61773D">
        <w:rPr>
          <w:noProof/>
          <w:color w:val="FF0000"/>
          <w:sz w:val="28"/>
          <w:szCs w:val="28"/>
        </w:rPr>
        <w:object w:dxaOrig="9658" w:dyaOrig="5693">
          <v:shape id="Диаграмма 9" o:spid="_x0000_i1027" type="#_x0000_t75" style="width:483pt;height:285pt;visibility:visible" o:ole="">
            <v:imagedata r:id="rId9" o:title="" cropbottom="-23f"/>
            <o:lock v:ext="edit" aspectratio="f"/>
          </v:shape>
          <o:OLEObject Type="Embed" ProgID="Excel.Chart.8" ShapeID="Диаграмма 9" DrawAspect="Content" ObjectID="_1698499721" r:id="rId10"/>
        </w:object>
      </w:r>
    </w:p>
    <w:p w:rsidR="000D2E9E" w:rsidRDefault="000D2E9E" w:rsidP="007548A7">
      <w:pPr>
        <w:ind w:left="-709" w:firstLine="720"/>
        <w:jc w:val="both"/>
        <w:rPr>
          <w:sz w:val="28"/>
          <w:szCs w:val="28"/>
        </w:rPr>
      </w:pPr>
    </w:p>
    <w:p w:rsidR="000D2E9E" w:rsidRPr="00B57439" w:rsidRDefault="000D2E9E" w:rsidP="007548A7">
      <w:pPr>
        <w:ind w:left="-709" w:firstLine="720"/>
        <w:jc w:val="both"/>
        <w:rPr>
          <w:sz w:val="28"/>
          <w:szCs w:val="28"/>
        </w:rPr>
      </w:pPr>
      <w:r w:rsidRPr="00226D90">
        <w:rPr>
          <w:sz w:val="28"/>
          <w:szCs w:val="28"/>
        </w:rPr>
        <w:t xml:space="preserve">39% (137) пострадавших и погибших в ДТП детей приходится на среднее школьное звено, 34% (121) на начальную школу и 27% (88) на дошкольный возраст, при этом большая часть пострадали и погибли в качестве пассажиров транспортных средств. </w:t>
      </w:r>
    </w:p>
    <w:p w:rsidR="000D2E9E" w:rsidRPr="0087309A" w:rsidRDefault="000D2E9E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0D2E9E" w:rsidRPr="004F7809" w:rsidRDefault="000D2E9E" w:rsidP="007548A7">
      <w:pPr>
        <w:ind w:left="-709"/>
        <w:jc w:val="both"/>
        <w:rPr>
          <w:color w:val="FF0000"/>
          <w:sz w:val="28"/>
          <w:szCs w:val="28"/>
        </w:rPr>
      </w:pPr>
      <w:r w:rsidRPr="0061773D">
        <w:rPr>
          <w:noProof/>
          <w:color w:val="FF0000"/>
          <w:sz w:val="28"/>
          <w:szCs w:val="28"/>
        </w:rPr>
        <w:object w:dxaOrig="4800" w:dyaOrig="3552">
          <v:shape id="Диаграмма 17" o:spid="_x0000_i1028" type="#_x0000_t75" style="width:240pt;height:177.75pt;visibility:visible" o:ole="">
            <v:imagedata r:id="rId11" o:title=""/>
            <o:lock v:ext="edit" aspectratio="f"/>
          </v:shape>
          <o:OLEObject Type="Embed" ProgID="Excel.Chart.8" ShapeID="Диаграмма 17" DrawAspect="Content" ObjectID="_1698499722" r:id="rId12"/>
        </w:object>
      </w:r>
      <w:r w:rsidRPr="0061773D">
        <w:rPr>
          <w:noProof/>
          <w:color w:val="FF0000"/>
          <w:sz w:val="28"/>
          <w:szCs w:val="28"/>
        </w:rPr>
        <w:object w:dxaOrig="4781" w:dyaOrig="3552">
          <v:shape id="Диаграмма 3" o:spid="_x0000_i1029" type="#_x0000_t75" style="width:239.25pt;height:177.75pt;visibility:visible" o:ole="">
            <v:imagedata r:id="rId13" o:title=""/>
            <o:lock v:ext="edit" aspectratio="f"/>
          </v:shape>
          <o:OLEObject Type="Embed" ProgID="Excel.Chart.8" ShapeID="Диаграмма 3" DrawAspect="Content" ObjectID="_1698499723" r:id="rId14"/>
        </w:object>
      </w:r>
    </w:p>
    <w:p w:rsidR="000D2E9E" w:rsidRPr="00650A2A" w:rsidRDefault="000D2E9E" w:rsidP="007548A7">
      <w:pPr>
        <w:ind w:left="-709" w:firstLine="720"/>
        <w:jc w:val="both"/>
        <w:rPr>
          <w:sz w:val="28"/>
          <w:szCs w:val="28"/>
        </w:rPr>
      </w:pPr>
      <w:r w:rsidRPr="00650A2A">
        <w:rPr>
          <w:sz w:val="28"/>
          <w:szCs w:val="28"/>
        </w:rPr>
        <w:t xml:space="preserve">По причине нарушения ПДД РФ водителями автотранспортных средств количество ДТП увеличилось на </w:t>
      </w:r>
      <w:r>
        <w:rPr>
          <w:sz w:val="28"/>
          <w:szCs w:val="28"/>
        </w:rPr>
        <w:t>12,7</w:t>
      </w:r>
      <w:r w:rsidRPr="00650A2A">
        <w:rPr>
          <w:sz w:val="28"/>
          <w:szCs w:val="28"/>
        </w:rPr>
        <w:t>% (</w:t>
      </w:r>
      <w:r>
        <w:rPr>
          <w:sz w:val="28"/>
          <w:szCs w:val="28"/>
        </w:rPr>
        <w:t>230</w:t>
      </w:r>
      <w:r w:rsidRPr="00650A2A">
        <w:rPr>
          <w:sz w:val="28"/>
          <w:szCs w:val="28"/>
        </w:rPr>
        <w:t xml:space="preserve">), количество раненых в них детей на </w:t>
      </w:r>
      <w:r>
        <w:rPr>
          <w:sz w:val="28"/>
          <w:szCs w:val="28"/>
        </w:rPr>
        <w:t>5,5</w:t>
      </w:r>
      <w:r w:rsidRPr="00650A2A">
        <w:rPr>
          <w:sz w:val="28"/>
          <w:szCs w:val="28"/>
        </w:rPr>
        <w:t>% (</w:t>
      </w:r>
      <w:r>
        <w:rPr>
          <w:sz w:val="28"/>
          <w:szCs w:val="28"/>
        </w:rPr>
        <w:t>249</w:t>
      </w:r>
      <w:r w:rsidRPr="00650A2A">
        <w:rPr>
          <w:sz w:val="28"/>
          <w:szCs w:val="28"/>
        </w:rPr>
        <w:t xml:space="preserve">) и погибших на </w:t>
      </w:r>
      <w:r>
        <w:rPr>
          <w:sz w:val="28"/>
          <w:szCs w:val="28"/>
        </w:rPr>
        <w:t>433,3</w:t>
      </w:r>
      <w:r w:rsidRPr="00650A2A">
        <w:rPr>
          <w:sz w:val="28"/>
          <w:szCs w:val="28"/>
        </w:rPr>
        <w:t>% (1</w:t>
      </w:r>
      <w:r>
        <w:rPr>
          <w:sz w:val="28"/>
          <w:szCs w:val="28"/>
        </w:rPr>
        <w:t>6</w:t>
      </w:r>
      <w:r w:rsidRPr="00650A2A">
        <w:rPr>
          <w:sz w:val="28"/>
          <w:szCs w:val="28"/>
        </w:rPr>
        <w:t>).</w:t>
      </w:r>
    </w:p>
    <w:p w:rsidR="000D2E9E" w:rsidRPr="004F7809" w:rsidRDefault="000D2E9E" w:rsidP="00AE3906">
      <w:pPr>
        <w:ind w:left="-709" w:firstLine="142"/>
        <w:jc w:val="both"/>
        <w:rPr>
          <w:color w:val="FF0000"/>
          <w:sz w:val="28"/>
          <w:szCs w:val="28"/>
        </w:rPr>
      </w:pPr>
      <w:r w:rsidRPr="0061773D">
        <w:rPr>
          <w:noProof/>
          <w:color w:val="FF0000"/>
          <w:sz w:val="28"/>
          <w:szCs w:val="28"/>
        </w:rPr>
        <w:object w:dxaOrig="9898" w:dyaOrig="2621">
          <v:shape id="Диаграмма 15" o:spid="_x0000_i1030" type="#_x0000_t75" style="width:495pt;height:131.25pt;visibility:visible" o:ole="">
            <v:imagedata r:id="rId15" o:title=""/>
            <o:lock v:ext="edit" aspectratio="f"/>
          </v:shape>
          <o:OLEObject Type="Embed" ProgID="Excel.Chart.8" ShapeID="Диаграмма 15" DrawAspect="Content" ObjectID="_1698499724" r:id="rId16"/>
        </w:object>
      </w:r>
    </w:p>
    <w:p w:rsidR="000D2E9E" w:rsidRPr="00226D90" w:rsidRDefault="000D2E9E" w:rsidP="007548A7">
      <w:pPr>
        <w:ind w:left="-709" w:firstLine="720"/>
        <w:jc w:val="both"/>
        <w:rPr>
          <w:sz w:val="28"/>
          <w:szCs w:val="28"/>
        </w:rPr>
      </w:pPr>
      <w:r w:rsidRPr="00226D90">
        <w:rPr>
          <w:sz w:val="28"/>
          <w:szCs w:val="28"/>
        </w:rPr>
        <w:t>76% ДТП (220) произошли при ясной погоде и 24% (90) при неблагоприятных метеорологических условиях (пасмурно, дождь,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В ясную погоду у водителей притупляется внимание из-за яркого солнца и жары.</w:t>
      </w:r>
    </w:p>
    <w:p w:rsidR="000D2E9E" w:rsidRPr="00573B6A" w:rsidRDefault="000D2E9E" w:rsidP="007548A7">
      <w:pPr>
        <w:ind w:left="-709" w:firstLine="720"/>
        <w:jc w:val="both"/>
        <w:rPr>
          <w:color w:val="000000"/>
          <w:sz w:val="28"/>
          <w:szCs w:val="28"/>
        </w:rPr>
      </w:pPr>
    </w:p>
    <w:p w:rsidR="000D2E9E" w:rsidRPr="004F7809" w:rsidRDefault="000D2E9E" w:rsidP="007548A7">
      <w:pPr>
        <w:ind w:left="-709"/>
        <w:jc w:val="both"/>
        <w:rPr>
          <w:color w:val="FF0000"/>
          <w:sz w:val="28"/>
          <w:szCs w:val="28"/>
        </w:rPr>
      </w:pPr>
      <w:r w:rsidRPr="0061773D">
        <w:rPr>
          <w:noProof/>
          <w:color w:val="FF0000"/>
          <w:sz w:val="28"/>
          <w:szCs w:val="28"/>
        </w:rPr>
        <w:object w:dxaOrig="9822" w:dyaOrig="2890">
          <v:shape id="Диаграмма 16" o:spid="_x0000_i1031" type="#_x0000_t75" style="width:491.25pt;height:144.75pt;visibility:visible" o:ole="">
            <v:imagedata r:id="rId17" o:title=""/>
            <o:lock v:ext="edit" aspectratio="f"/>
          </v:shape>
          <o:OLEObject Type="Embed" ProgID="Excel.Chart.8" ShapeID="Диаграмма 16" DrawAspect="Content" ObjectID="_1698499725" r:id="rId18"/>
        </w:object>
      </w:r>
    </w:p>
    <w:p w:rsidR="000D2E9E" w:rsidRPr="00A23CA0" w:rsidRDefault="000D2E9E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75</w:t>
      </w:r>
      <w:r w:rsidRPr="00A23CA0">
        <w:rPr>
          <w:sz w:val="28"/>
          <w:szCs w:val="28"/>
        </w:rPr>
        <w:t>% (2</w:t>
      </w:r>
      <w:r>
        <w:rPr>
          <w:sz w:val="28"/>
          <w:szCs w:val="28"/>
        </w:rPr>
        <w:t>27</w:t>
      </w:r>
      <w:r w:rsidRPr="00A23CA0">
        <w:rPr>
          <w:sz w:val="28"/>
          <w:szCs w:val="28"/>
        </w:rPr>
        <w:t xml:space="preserve">) происшествий с участием несовершеннолетних произошли </w:t>
      </w:r>
      <w:r w:rsidRPr="00A23CA0">
        <w:rPr>
          <w:sz w:val="28"/>
          <w:szCs w:val="28"/>
        </w:rPr>
        <w:br/>
        <w:t>в период с 12 ч. 00 мин. до 2</w:t>
      </w:r>
      <w:r>
        <w:rPr>
          <w:sz w:val="28"/>
          <w:szCs w:val="28"/>
        </w:rPr>
        <w:t>1</w:t>
      </w:r>
      <w:r w:rsidRPr="00A23CA0">
        <w:rPr>
          <w:sz w:val="28"/>
          <w:szCs w:val="28"/>
        </w:rPr>
        <w:t xml:space="preserve"> ч. 00 мин., такая тенденция связана с активным пребыванием детей в это время на улице и интенсивностью транспорта. Максимальные значения аварийности зафиксированы с 1</w:t>
      </w:r>
      <w:r>
        <w:rPr>
          <w:sz w:val="28"/>
          <w:szCs w:val="28"/>
        </w:rPr>
        <w:t>5</w:t>
      </w:r>
      <w:r w:rsidRPr="00A23CA0">
        <w:rPr>
          <w:sz w:val="28"/>
          <w:szCs w:val="28"/>
        </w:rPr>
        <w:t xml:space="preserve"> до </w:t>
      </w:r>
      <w:r>
        <w:rPr>
          <w:sz w:val="28"/>
          <w:szCs w:val="28"/>
        </w:rPr>
        <w:t>21</w:t>
      </w:r>
      <w:r w:rsidRPr="00A23CA0">
        <w:rPr>
          <w:sz w:val="28"/>
          <w:szCs w:val="28"/>
        </w:rPr>
        <w:t xml:space="preserve"> ч. 00 мин. (</w:t>
      </w:r>
      <w:r>
        <w:rPr>
          <w:sz w:val="28"/>
          <w:szCs w:val="28"/>
        </w:rPr>
        <w:t>1</w:t>
      </w:r>
      <w:r w:rsidRPr="00A23CA0">
        <w:rPr>
          <w:sz w:val="28"/>
          <w:szCs w:val="28"/>
        </w:rPr>
        <w:t xml:space="preserve">78 ДТП, </w:t>
      </w:r>
      <w:r>
        <w:rPr>
          <w:sz w:val="28"/>
          <w:szCs w:val="28"/>
        </w:rPr>
        <w:t>183</w:t>
      </w:r>
      <w:r w:rsidRPr="00A23CA0">
        <w:rPr>
          <w:sz w:val="28"/>
          <w:szCs w:val="28"/>
        </w:rPr>
        <w:t xml:space="preserve"> ранены, </w:t>
      </w:r>
      <w:r w:rsidRPr="00A23CA0">
        <w:rPr>
          <w:sz w:val="28"/>
          <w:szCs w:val="28"/>
        </w:rPr>
        <w:br/>
      </w:r>
      <w:r>
        <w:rPr>
          <w:sz w:val="28"/>
          <w:szCs w:val="28"/>
        </w:rPr>
        <w:t>12</w:t>
      </w:r>
      <w:r w:rsidRPr="00A23CA0">
        <w:rPr>
          <w:sz w:val="28"/>
          <w:szCs w:val="28"/>
        </w:rPr>
        <w:t xml:space="preserve"> погибли), когда дети возвращаются домой из образовательных организаций, учреждений дополнительного образования, спортивных секций, мест проведения отдыха, находятся на улице и проезжей части без сопровождения взрослых.</w:t>
      </w:r>
    </w:p>
    <w:p w:rsidR="000D2E9E" w:rsidRDefault="000D2E9E" w:rsidP="007548A7">
      <w:pPr>
        <w:ind w:left="-709"/>
        <w:jc w:val="both"/>
        <w:rPr>
          <w:color w:val="FF0000"/>
          <w:sz w:val="28"/>
          <w:szCs w:val="28"/>
        </w:rPr>
      </w:pPr>
      <w:r w:rsidRPr="0061773D">
        <w:rPr>
          <w:noProof/>
          <w:color w:val="FF0000"/>
          <w:sz w:val="28"/>
          <w:szCs w:val="28"/>
        </w:rPr>
        <w:object w:dxaOrig="9630" w:dyaOrig="2842">
          <v:shape id="Диаграмма 2" o:spid="_x0000_i1032" type="#_x0000_t75" style="width:481.5pt;height:141.75pt;visibility:visible" o:ole="">
            <v:imagedata r:id="rId19" o:title=""/>
            <o:lock v:ext="edit" aspectratio="f"/>
          </v:shape>
          <o:OLEObject Type="Embed" ProgID="Excel.Chart.8" ShapeID="Диаграмма 2" DrawAspect="Content" ObjectID="_1698499726" r:id="rId20"/>
        </w:object>
      </w:r>
    </w:p>
    <w:p w:rsidR="000D2E9E" w:rsidRDefault="000D2E9E" w:rsidP="007548A7">
      <w:pPr>
        <w:ind w:left="-709"/>
        <w:jc w:val="both"/>
        <w:rPr>
          <w:color w:val="FF0000"/>
          <w:sz w:val="28"/>
          <w:szCs w:val="28"/>
        </w:rPr>
      </w:pPr>
    </w:p>
    <w:p w:rsidR="000D2E9E" w:rsidRPr="004F7809" w:rsidRDefault="000D2E9E" w:rsidP="00CC618F">
      <w:pPr>
        <w:ind w:left="-709" w:firstLine="426"/>
        <w:jc w:val="both"/>
        <w:rPr>
          <w:color w:val="FF0000"/>
          <w:sz w:val="28"/>
          <w:szCs w:val="28"/>
        </w:rPr>
      </w:pPr>
      <w:r w:rsidRPr="0061773D">
        <w:rPr>
          <w:noProof/>
          <w:color w:val="FF0000"/>
          <w:sz w:val="28"/>
          <w:szCs w:val="28"/>
        </w:rPr>
        <w:object w:dxaOrig="9102" w:dyaOrig="3245">
          <v:shape id="Диаграмма 10" o:spid="_x0000_i1033" type="#_x0000_t75" style="width:455.25pt;height:162.75pt;visibility:visible" o:ole="">
            <v:imagedata r:id="rId21" o:title="" cropbottom="-101f"/>
            <o:lock v:ext="edit" aspectratio="f"/>
          </v:shape>
          <o:OLEObject Type="Embed" ProgID="Excel.Chart.8" ShapeID="Диаграмма 10" DrawAspect="Content" ObjectID="_1698499727" r:id="rId22"/>
        </w:object>
      </w:r>
    </w:p>
    <w:p w:rsidR="000D2E9E" w:rsidRPr="00671820" w:rsidRDefault="000D2E9E" w:rsidP="00CC618F">
      <w:pPr>
        <w:ind w:left="-709" w:firstLine="720"/>
        <w:jc w:val="both"/>
        <w:rPr>
          <w:color w:val="FF0000"/>
          <w:sz w:val="28"/>
          <w:szCs w:val="28"/>
        </w:rPr>
      </w:pPr>
      <w:r w:rsidRPr="009B025E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>
        <w:rPr>
          <w:sz w:val="28"/>
          <w:szCs w:val="28"/>
        </w:rPr>
        <w:t>255</w:t>
      </w:r>
      <w:r w:rsidRPr="009B025E">
        <w:rPr>
          <w:sz w:val="28"/>
          <w:szCs w:val="28"/>
        </w:rPr>
        <w:t xml:space="preserve"> ДТП (+2</w:t>
      </w:r>
      <w:r>
        <w:rPr>
          <w:sz w:val="28"/>
          <w:szCs w:val="28"/>
        </w:rPr>
        <w:t>4</w:t>
      </w:r>
      <w:r w:rsidRPr="009B025E">
        <w:rPr>
          <w:sz w:val="28"/>
          <w:szCs w:val="28"/>
        </w:rPr>
        <w:t>%), в которых пострадали 2</w:t>
      </w:r>
      <w:r>
        <w:rPr>
          <w:sz w:val="28"/>
          <w:szCs w:val="28"/>
        </w:rPr>
        <w:t>64</w:t>
      </w:r>
      <w:r w:rsidRPr="009B025E">
        <w:rPr>
          <w:sz w:val="28"/>
          <w:szCs w:val="28"/>
        </w:rPr>
        <w:t xml:space="preserve"> (+</w:t>
      </w:r>
      <w:r>
        <w:rPr>
          <w:sz w:val="28"/>
          <w:szCs w:val="28"/>
        </w:rPr>
        <w:t>19,5</w:t>
      </w:r>
      <w:r w:rsidRPr="009B025E">
        <w:rPr>
          <w:sz w:val="28"/>
          <w:szCs w:val="28"/>
        </w:rPr>
        <w:t xml:space="preserve">%) </w:t>
      </w:r>
      <w:r>
        <w:rPr>
          <w:sz w:val="28"/>
          <w:szCs w:val="28"/>
        </w:rPr>
        <w:t>ребенка</w:t>
      </w:r>
      <w:r w:rsidRPr="009B025E">
        <w:rPr>
          <w:sz w:val="28"/>
          <w:szCs w:val="28"/>
        </w:rPr>
        <w:t xml:space="preserve"> </w:t>
      </w:r>
      <w:r w:rsidRPr="009B025E">
        <w:rPr>
          <w:sz w:val="28"/>
          <w:szCs w:val="28"/>
        </w:rPr>
        <w:br/>
        <w:t xml:space="preserve">и </w:t>
      </w:r>
      <w:r>
        <w:rPr>
          <w:sz w:val="28"/>
          <w:szCs w:val="28"/>
        </w:rPr>
        <w:t>11</w:t>
      </w:r>
      <w:r w:rsidRPr="009B025E">
        <w:rPr>
          <w:sz w:val="28"/>
          <w:szCs w:val="28"/>
        </w:rPr>
        <w:t xml:space="preserve"> погибли (+</w:t>
      </w:r>
      <w:r>
        <w:rPr>
          <w:sz w:val="28"/>
          <w:szCs w:val="28"/>
        </w:rPr>
        <w:t>4</w:t>
      </w:r>
      <w:r w:rsidRPr="009B025E">
        <w:rPr>
          <w:sz w:val="28"/>
          <w:szCs w:val="28"/>
        </w:rPr>
        <w:t xml:space="preserve">50%). </w:t>
      </w:r>
      <w:r w:rsidRPr="0083048C">
        <w:rPr>
          <w:color w:val="000000"/>
          <w:sz w:val="28"/>
          <w:szCs w:val="28"/>
        </w:rPr>
        <w:t>Увеличение количества ДТП в населенных пунктах произошло в Екатеринбурге – 132 (+43,5%); Каменске-Уральском – 10 (+400%); Березовском -6 (+50%)</w:t>
      </w:r>
      <w:r>
        <w:rPr>
          <w:color w:val="000000"/>
          <w:sz w:val="28"/>
          <w:szCs w:val="28"/>
        </w:rPr>
        <w:t>,</w:t>
      </w:r>
      <w:r w:rsidRPr="0083048C">
        <w:rPr>
          <w:color w:val="FF0000"/>
          <w:sz w:val="28"/>
          <w:szCs w:val="28"/>
        </w:rPr>
        <w:t xml:space="preserve"> </w:t>
      </w:r>
      <w:r w:rsidRPr="0083048C">
        <w:rPr>
          <w:color w:val="000000"/>
          <w:sz w:val="28"/>
          <w:szCs w:val="28"/>
        </w:rPr>
        <w:t>Краснотурьинске – 6 (+500%); Заречном – 5 (+400%), Туринске - 5 (+100%); Серове – 5 (+67%)</w:t>
      </w:r>
      <w:r>
        <w:rPr>
          <w:color w:val="000000"/>
          <w:sz w:val="28"/>
          <w:szCs w:val="28"/>
        </w:rPr>
        <w:t>, Режевском районе – 5 (+25%);</w:t>
      </w:r>
      <w:r w:rsidRPr="0083048C">
        <w:rPr>
          <w:color w:val="FF0000"/>
          <w:sz w:val="28"/>
          <w:szCs w:val="28"/>
        </w:rPr>
        <w:t xml:space="preserve"> </w:t>
      </w:r>
      <w:r w:rsidRPr="0083048C">
        <w:rPr>
          <w:color w:val="000000"/>
          <w:sz w:val="28"/>
          <w:szCs w:val="28"/>
        </w:rPr>
        <w:t>в Пригородном районе (Нижний Тагил) -4 (+300%), Лесном- 4 (+100%);</w:t>
      </w:r>
      <w:r w:rsidRPr="0083048C">
        <w:rPr>
          <w:color w:val="FF0000"/>
          <w:sz w:val="28"/>
          <w:szCs w:val="28"/>
        </w:rPr>
        <w:t xml:space="preserve"> </w:t>
      </w:r>
      <w:r w:rsidRPr="0083048C">
        <w:rPr>
          <w:color w:val="000000"/>
          <w:sz w:val="28"/>
          <w:szCs w:val="28"/>
        </w:rPr>
        <w:t>в Верхней Салде – 3 (+200%</w:t>
      </w:r>
      <w:r>
        <w:rPr>
          <w:color w:val="000000"/>
          <w:sz w:val="28"/>
          <w:szCs w:val="28"/>
        </w:rPr>
        <w:t>), Каменском районе – 3 (+100</w:t>
      </w:r>
      <w:r w:rsidRPr="0083048C">
        <w:rPr>
          <w:color w:val="000000"/>
          <w:sz w:val="28"/>
          <w:szCs w:val="28"/>
        </w:rPr>
        <w:t xml:space="preserve">%); в Кушве, Нижней Туре, Слободо-Туринском и Сухоложском районах по 2 (+100%); в  Артемовском и Красноуфимском районах по 1 (+100%). </w:t>
      </w:r>
      <w:r w:rsidRPr="00F2682D">
        <w:rPr>
          <w:sz w:val="28"/>
          <w:szCs w:val="28"/>
        </w:rPr>
        <w:t xml:space="preserve">На автомобильных дорогах вне населенных пунктов зарегистрировано </w:t>
      </w:r>
      <w:r>
        <w:rPr>
          <w:sz w:val="28"/>
          <w:szCs w:val="28"/>
        </w:rPr>
        <w:t>55</w:t>
      </w:r>
      <w:r w:rsidRPr="00F2682D">
        <w:rPr>
          <w:sz w:val="28"/>
          <w:szCs w:val="28"/>
        </w:rPr>
        <w:t xml:space="preserve"> ДТП (-</w:t>
      </w:r>
      <w:r>
        <w:rPr>
          <w:sz w:val="28"/>
          <w:szCs w:val="28"/>
        </w:rPr>
        <w:t>10</w:t>
      </w:r>
      <w:r w:rsidRPr="00F2682D">
        <w:rPr>
          <w:sz w:val="28"/>
          <w:szCs w:val="28"/>
        </w:rPr>
        <w:t xml:space="preserve">%), травмирован </w:t>
      </w:r>
      <w:r>
        <w:rPr>
          <w:sz w:val="28"/>
          <w:szCs w:val="28"/>
        </w:rPr>
        <w:t>61</w:t>
      </w:r>
      <w:r w:rsidRPr="00F2682D">
        <w:rPr>
          <w:sz w:val="28"/>
          <w:szCs w:val="28"/>
        </w:rPr>
        <w:t xml:space="preserve"> (-2</w:t>
      </w:r>
      <w:r>
        <w:rPr>
          <w:sz w:val="28"/>
          <w:szCs w:val="28"/>
        </w:rPr>
        <w:t>0</w:t>
      </w:r>
      <w:r w:rsidRPr="00F2682D">
        <w:rPr>
          <w:sz w:val="28"/>
          <w:szCs w:val="28"/>
        </w:rPr>
        <w:t xml:space="preserve">%) ребенок </w:t>
      </w:r>
      <w:r w:rsidRPr="00343B6A">
        <w:rPr>
          <w:sz w:val="28"/>
          <w:szCs w:val="28"/>
        </w:rPr>
        <w:t>и 10 погибли (+900%). Из них, на дорогах федерального значения зарегистрировано 16 ДТП (-11%), в которых пострадали 22 ребенка (-8%) и 2 погибли (+100%).</w:t>
      </w:r>
      <w:r w:rsidRPr="00343B6A">
        <w:rPr>
          <w:color w:val="FF0000"/>
          <w:sz w:val="28"/>
          <w:szCs w:val="28"/>
        </w:rPr>
        <w:t xml:space="preserve"> </w:t>
      </w:r>
      <w:r w:rsidRPr="00F317CF">
        <w:rPr>
          <w:sz w:val="28"/>
          <w:szCs w:val="28"/>
        </w:rPr>
        <w:t>На автомобильных дорогах регионального значения произошло 52 ДТП (-5%), в которых 51 (-22%) ребенок получил травмы различной степени тяжести и 10 погибли (+900%). На дорогах местного значения зарегистрировано 207 ДТП (+ 27%), в которых травмированы 217 (+25%) детей и 9 погибли (+350%).</w:t>
      </w:r>
    </w:p>
    <w:p w:rsidR="000D2E9E" w:rsidRPr="00D82844" w:rsidRDefault="000D2E9E" w:rsidP="00CC618F">
      <w:pPr>
        <w:ind w:left="-709" w:firstLine="720"/>
        <w:jc w:val="both"/>
        <w:rPr>
          <w:color w:val="000000"/>
          <w:sz w:val="28"/>
          <w:szCs w:val="28"/>
        </w:rPr>
      </w:pPr>
    </w:p>
    <w:p w:rsidR="000D2E9E" w:rsidRPr="004F7809" w:rsidRDefault="000D2E9E" w:rsidP="00CC618F">
      <w:pPr>
        <w:ind w:left="-709" w:firstLine="284"/>
        <w:jc w:val="both"/>
        <w:rPr>
          <w:color w:val="FF0000"/>
          <w:sz w:val="28"/>
          <w:szCs w:val="28"/>
        </w:rPr>
      </w:pPr>
      <w:r w:rsidRPr="0061773D">
        <w:rPr>
          <w:noProof/>
          <w:color w:val="FF0000"/>
          <w:sz w:val="28"/>
          <w:szCs w:val="28"/>
        </w:rPr>
        <w:object w:dxaOrig="10023" w:dyaOrig="2679">
          <v:shape id="Диаграмма 5" o:spid="_x0000_i1034" type="#_x0000_t75" style="width:501pt;height:134.25pt;visibility:visible" o:ole="">
            <v:imagedata r:id="rId23" o:title="" cropbottom="-24f"/>
            <o:lock v:ext="edit" aspectratio="f"/>
          </v:shape>
          <o:OLEObject Type="Embed" ProgID="Excel.Chart.8" ShapeID="Диаграмма 5" DrawAspect="Content" ObjectID="_1698499728" r:id="rId24"/>
        </w:object>
      </w:r>
    </w:p>
    <w:p w:rsidR="000D2E9E" w:rsidRDefault="000D2E9E" w:rsidP="003E1CA2">
      <w:pPr>
        <w:ind w:left="-709" w:firstLine="720"/>
        <w:jc w:val="both"/>
        <w:rPr>
          <w:color w:val="000000"/>
          <w:sz w:val="28"/>
          <w:szCs w:val="28"/>
        </w:rPr>
      </w:pPr>
      <w:r>
        <w:rPr>
          <w:noProof/>
        </w:rPr>
        <w:pict>
          <v:shape id="Рисунок 13" o:spid="_x0000_s1027" type="#_x0000_t75" style="position:absolute;left:0;text-align:left;margin-left:-27.3pt;margin-top:9.15pt;width:83.7pt;height:127.65pt;z-index:251658752;visibility:visible">
            <v:imagedata r:id="rId25" o:title=""/>
            <w10:wrap type="square"/>
          </v:shape>
        </w:pict>
      </w:r>
      <w:r w:rsidRPr="00DF5B6B">
        <w:rPr>
          <w:b/>
          <w:color w:val="000000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273876">
        <w:rPr>
          <w:color w:val="000000"/>
          <w:sz w:val="28"/>
          <w:szCs w:val="28"/>
        </w:rPr>
        <w:t xml:space="preserve">: </w:t>
      </w:r>
    </w:p>
    <w:p w:rsidR="000D2E9E" w:rsidRPr="000901BB" w:rsidRDefault="000D2E9E" w:rsidP="003E1CA2">
      <w:pPr>
        <w:ind w:left="-709" w:firstLine="720"/>
        <w:jc w:val="both"/>
        <w:rPr>
          <w:color w:val="000000"/>
          <w:sz w:val="28"/>
          <w:szCs w:val="28"/>
        </w:rPr>
      </w:pPr>
      <w:r w:rsidRPr="0062750F">
        <w:rPr>
          <w:noProof/>
          <w:color w:val="70AD47"/>
          <w:sz w:val="28"/>
          <w:szCs w:val="28"/>
        </w:rPr>
        <w:t xml:space="preserve">         </w:t>
      </w:r>
      <w:r w:rsidRPr="009205FD">
        <w:rPr>
          <w:noProof/>
          <w:sz w:val="28"/>
          <w:szCs w:val="28"/>
        </w:rPr>
        <w:t xml:space="preserve">С участием </w:t>
      </w:r>
      <w:r w:rsidRPr="009205FD">
        <w:rPr>
          <w:b/>
          <w:i/>
          <w:noProof/>
          <w:sz w:val="28"/>
          <w:szCs w:val="28"/>
        </w:rPr>
        <w:t>детей - пассажиров</w:t>
      </w:r>
      <w:r w:rsidRPr="009205FD">
        <w:rPr>
          <w:sz w:val="28"/>
          <w:szCs w:val="28"/>
        </w:rPr>
        <w:t xml:space="preserve"> зарегистрировано </w:t>
      </w:r>
      <w:r>
        <w:rPr>
          <w:color w:val="000000"/>
          <w:sz w:val="28"/>
          <w:szCs w:val="28"/>
        </w:rPr>
        <w:t>135</w:t>
      </w:r>
      <w:r w:rsidRPr="00A91AC9">
        <w:rPr>
          <w:color w:val="000000"/>
          <w:sz w:val="28"/>
          <w:szCs w:val="28"/>
        </w:rPr>
        <w:t xml:space="preserve"> </w:t>
      </w:r>
      <w:r w:rsidRPr="003B3076">
        <w:rPr>
          <w:sz w:val="28"/>
          <w:szCs w:val="28"/>
        </w:rPr>
        <w:t xml:space="preserve">(134; +0,7%) ДТП, в которых пострадал 151 (160; -5,6%) ребенок </w:t>
      </w:r>
      <w:r w:rsidRPr="00A91AC9">
        <w:rPr>
          <w:color w:val="000000"/>
          <w:sz w:val="28"/>
          <w:szCs w:val="28"/>
        </w:rPr>
        <w:t>и 1</w:t>
      </w:r>
      <w:r>
        <w:rPr>
          <w:color w:val="000000"/>
          <w:sz w:val="28"/>
          <w:szCs w:val="28"/>
        </w:rPr>
        <w:t>4</w:t>
      </w:r>
      <w:r w:rsidRPr="00A91AC9">
        <w:rPr>
          <w:color w:val="000000"/>
          <w:sz w:val="28"/>
          <w:szCs w:val="28"/>
        </w:rPr>
        <w:t xml:space="preserve"> (1; +1</w:t>
      </w:r>
      <w:r>
        <w:rPr>
          <w:color w:val="000000"/>
          <w:sz w:val="28"/>
          <w:szCs w:val="28"/>
        </w:rPr>
        <w:t>3</w:t>
      </w:r>
      <w:r w:rsidRPr="00A91AC9">
        <w:rPr>
          <w:color w:val="000000"/>
          <w:sz w:val="28"/>
          <w:szCs w:val="28"/>
        </w:rPr>
        <w:t xml:space="preserve">00%) </w:t>
      </w:r>
      <w:r w:rsidRPr="009205FD">
        <w:rPr>
          <w:sz w:val="28"/>
          <w:szCs w:val="28"/>
        </w:rPr>
        <w:t>погибли. Из них в</w:t>
      </w:r>
      <w:r>
        <w:rPr>
          <w:sz w:val="28"/>
          <w:szCs w:val="28"/>
        </w:rPr>
        <w:t xml:space="preserve"> возрасте до 12 лет травмированы</w:t>
      </w:r>
      <w:r w:rsidRPr="009205FD">
        <w:rPr>
          <w:sz w:val="28"/>
          <w:szCs w:val="28"/>
        </w:rPr>
        <w:t xml:space="preserve"> </w:t>
      </w:r>
      <w:r>
        <w:rPr>
          <w:sz w:val="28"/>
          <w:szCs w:val="28"/>
        </w:rPr>
        <w:t>109</w:t>
      </w:r>
      <w:r w:rsidRPr="009205FD">
        <w:rPr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 w:rsidRPr="009205FD">
        <w:rPr>
          <w:sz w:val="28"/>
          <w:szCs w:val="28"/>
        </w:rPr>
        <w:t xml:space="preserve"> (</w:t>
      </w:r>
      <w:r>
        <w:rPr>
          <w:sz w:val="28"/>
          <w:szCs w:val="28"/>
        </w:rPr>
        <w:t>-7,6</w:t>
      </w:r>
      <w:r w:rsidRPr="009205FD">
        <w:rPr>
          <w:sz w:val="28"/>
          <w:szCs w:val="28"/>
        </w:rPr>
        <w:t>%) и 1</w:t>
      </w:r>
      <w:r>
        <w:rPr>
          <w:sz w:val="28"/>
          <w:szCs w:val="28"/>
        </w:rPr>
        <w:t>2</w:t>
      </w:r>
      <w:r w:rsidRPr="009205FD">
        <w:rPr>
          <w:sz w:val="28"/>
          <w:szCs w:val="28"/>
        </w:rPr>
        <w:t xml:space="preserve"> погибли (+100%). </w:t>
      </w:r>
    </w:p>
    <w:p w:rsidR="000D2E9E" w:rsidRDefault="000D2E9E" w:rsidP="007548A7">
      <w:pPr>
        <w:ind w:left="-709" w:firstLine="720"/>
        <w:jc w:val="both"/>
        <w:rPr>
          <w:sz w:val="28"/>
          <w:szCs w:val="28"/>
        </w:rPr>
      </w:pPr>
      <w:r w:rsidRPr="003B3076">
        <w:rPr>
          <w:sz w:val="28"/>
          <w:szCs w:val="28"/>
        </w:rPr>
        <w:t>Доля ДТП с участием детей - пассажиров от общего показателя аварийности с участием детей составила 43%.</w:t>
      </w:r>
    </w:p>
    <w:p w:rsidR="000D2E9E" w:rsidRPr="003B3076" w:rsidRDefault="000D2E9E" w:rsidP="007548A7">
      <w:pPr>
        <w:ind w:left="-709" w:firstLine="720"/>
        <w:jc w:val="both"/>
        <w:rPr>
          <w:sz w:val="28"/>
          <w:szCs w:val="28"/>
        </w:rPr>
      </w:pPr>
      <w:r w:rsidRPr="00226D90">
        <w:rPr>
          <w:sz w:val="28"/>
          <w:szCs w:val="28"/>
        </w:rPr>
        <w:t xml:space="preserve">В 63 случаях ДТП с пострадавшими </w:t>
      </w:r>
      <w:r w:rsidRPr="00B57439">
        <w:rPr>
          <w:sz w:val="28"/>
          <w:szCs w:val="28"/>
        </w:rPr>
        <w:t>детьми-пассажирами произошли по причине нарушения ПДД РФ водителем, в чьем транспортном средстве находились дети, в этих авариях пострадали 69 детей и 10 погибли.</w:t>
      </w:r>
    </w:p>
    <w:p w:rsidR="000D2E9E" w:rsidRPr="004F7809" w:rsidRDefault="000D2E9E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61773D">
        <w:rPr>
          <w:noProof/>
          <w:color w:val="FF0000"/>
          <w:sz w:val="28"/>
          <w:szCs w:val="28"/>
        </w:rPr>
        <w:object w:dxaOrig="6509" w:dyaOrig="2189">
          <v:shape id="Диаграмма 11" o:spid="_x0000_i1035" type="#_x0000_t75" style="width:325.5pt;height:109.5pt;visibility:visible" o:ole="">
            <v:imagedata r:id="rId26" o:title=""/>
            <o:lock v:ext="edit" aspectratio="f"/>
          </v:shape>
          <o:OLEObject Type="Embed" ProgID="Excel.Chart.8" ShapeID="Диаграмма 11" DrawAspect="Content" ObjectID="_1698499729" r:id="rId27"/>
        </w:object>
      </w:r>
    </w:p>
    <w:p w:rsidR="000D2E9E" w:rsidRPr="004B2D1E" w:rsidRDefault="000D2E9E" w:rsidP="007548A7">
      <w:pPr>
        <w:ind w:left="-709" w:firstLine="720"/>
        <w:jc w:val="both"/>
        <w:rPr>
          <w:sz w:val="28"/>
          <w:szCs w:val="28"/>
        </w:rPr>
      </w:pPr>
      <w:r w:rsidRPr="004B2D1E">
        <w:rPr>
          <w:sz w:val="28"/>
          <w:szCs w:val="28"/>
        </w:rPr>
        <w:t xml:space="preserve">В </w:t>
      </w:r>
      <w:r>
        <w:rPr>
          <w:sz w:val="28"/>
          <w:szCs w:val="28"/>
        </w:rPr>
        <w:t>16</w:t>
      </w:r>
      <w:r w:rsidRPr="004B2D1E">
        <w:rPr>
          <w:sz w:val="28"/>
          <w:szCs w:val="28"/>
        </w:rPr>
        <w:t xml:space="preserve"> случаях ДТП водители перевозили юных пассажиров в возрасте до 12 лет с нарушением правил перевозки детей, в этих авариях травмированы 1</w:t>
      </w:r>
      <w:r>
        <w:rPr>
          <w:sz w:val="28"/>
          <w:szCs w:val="28"/>
        </w:rPr>
        <w:t>8</w:t>
      </w:r>
      <w:r w:rsidRPr="004B2D1E">
        <w:rPr>
          <w:sz w:val="28"/>
          <w:szCs w:val="28"/>
        </w:rPr>
        <w:t xml:space="preserve"> несовершеннолетних (</w:t>
      </w:r>
      <w:r w:rsidRPr="00A91AC9">
        <w:rPr>
          <w:color w:val="000000"/>
          <w:sz w:val="28"/>
          <w:szCs w:val="28"/>
        </w:rPr>
        <w:t xml:space="preserve">12; </w:t>
      </w:r>
      <w:r w:rsidRPr="004B2D1E">
        <w:rPr>
          <w:sz w:val="28"/>
          <w:szCs w:val="28"/>
        </w:rPr>
        <w:t>+</w:t>
      </w:r>
      <w:r>
        <w:rPr>
          <w:sz w:val="28"/>
          <w:szCs w:val="28"/>
        </w:rPr>
        <w:t>50</w:t>
      </w:r>
      <w:r w:rsidRPr="004B2D1E">
        <w:rPr>
          <w:sz w:val="28"/>
          <w:szCs w:val="28"/>
        </w:rPr>
        <w:t xml:space="preserve">%) и </w:t>
      </w:r>
      <w:r>
        <w:rPr>
          <w:sz w:val="28"/>
          <w:szCs w:val="28"/>
        </w:rPr>
        <w:t>4</w:t>
      </w:r>
      <w:r w:rsidRPr="004B2D1E">
        <w:rPr>
          <w:sz w:val="28"/>
          <w:szCs w:val="28"/>
        </w:rPr>
        <w:t xml:space="preserve"> погибли (+100%): Екатеринбург </w:t>
      </w:r>
      <w:r>
        <w:rPr>
          <w:sz w:val="28"/>
          <w:szCs w:val="28"/>
        </w:rPr>
        <w:t>4</w:t>
      </w:r>
      <w:r w:rsidRPr="004B2D1E">
        <w:rPr>
          <w:sz w:val="28"/>
          <w:szCs w:val="28"/>
        </w:rPr>
        <w:t xml:space="preserve"> ДТП;</w:t>
      </w:r>
      <w:r>
        <w:rPr>
          <w:sz w:val="28"/>
          <w:szCs w:val="28"/>
        </w:rPr>
        <w:t xml:space="preserve"> Богданович,</w:t>
      </w:r>
      <w:r w:rsidRPr="004B2D1E">
        <w:rPr>
          <w:sz w:val="28"/>
          <w:szCs w:val="28"/>
        </w:rPr>
        <w:t xml:space="preserve"> Заречный,</w:t>
      </w:r>
      <w:r>
        <w:rPr>
          <w:sz w:val="28"/>
          <w:szCs w:val="28"/>
        </w:rPr>
        <w:t xml:space="preserve"> Ивдель, Каменский район, </w:t>
      </w:r>
      <w:r w:rsidRPr="004B2D1E">
        <w:rPr>
          <w:sz w:val="28"/>
          <w:szCs w:val="28"/>
        </w:rPr>
        <w:t>Нижний Тагил, Новая Ляля, Первоуральск,</w:t>
      </w:r>
      <w:r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Ревда, Реж,</w:t>
      </w:r>
      <w:r>
        <w:rPr>
          <w:sz w:val="28"/>
          <w:szCs w:val="28"/>
        </w:rPr>
        <w:t xml:space="preserve"> Североуральск,</w:t>
      </w:r>
      <w:r w:rsidRPr="004B2D1E">
        <w:rPr>
          <w:sz w:val="28"/>
          <w:szCs w:val="28"/>
        </w:rPr>
        <w:t xml:space="preserve"> Серов</w:t>
      </w:r>
      <w:r>
        <w:rPr>
          <w:sz w:val="28"/>
          <w:szCs w:val="28"/>
        </w:rPr>
        <w:t>, Тавда</w:t>
      </w:r>
      <w:r w:rsidRPr="004B2D1E">
        <w:rPr>
          <w:sz w:val="28"/>
          <w:szCs w:val="28"/>
        </w:rPr>
        <w:t xml:space="preserve"> по – 1 ДТП. Троих детей перевозили в детских удерживающих устройствах, не соответствующих росту и весу юных пассажиров, еще </w:t>
      </w:r>
      <w:r>
        <w:rPr>
          <w:sz w:val="28"/>
          <w:szCs w:val="28"/>
        </w:rPr>
        <w:t>тринадцать</w:t>
      </w:r>
      <w:r w:rsidRPr="004B2D1E">
        <w:rPr>
          <w:sz w:val="28"/>
          <w:szCs w:val="28"/>
        </w:rPr>
        <w:t xml:space="preserve"> - без детских удерживающих устройств и не пристегнутыми ремнями безопасности. </w:t>
      </w:r>
      <w:r>
        <w:rPr>
          <w:sz w:val="28"/>
          <w:szCs w:val="28"/>
        </w:rPr>
        <w:t xml:space="preserve">При этом в 11 случаях нарушения перевозки детей допустили </w:t>
      </w:r>
      <w:r w:rsidRPr="00A623CB">
        <w:rPr>
          <w:sz w:val="28"/>
          <w:szCs w:val="28"/>
        </w:rPr>
        <w:t>отцы.</w:t>
      </w:r>
    </w:p>
    <w:p w:rsidR="000D2E9E" w:rsidRPr="004F7809" w:rsidRDefault="000D2E9E" w:rsidP="00F70A47">
      <w:pPr>
        <w:ind w:left="-709" w:firstLine="425"/>
        <w:jc w:val="both"/>
        <w:rPr>
          <w:color w:val="FF0000"/>
          <w:sz w:val="28"/>
          <w:szCs w:val="28"/>
        </w:rPr>
      </w:pPr>
      <w:r w:rsidRPr="0061773D">
        <w:rPr>
          <w:noProof/>
          <w:color w:val="FF0000"/>
          <w:sz w:val="28"/>
          <w:szCs w:val="28"/>
        </w:rPr>
        <w:object w:dxaOrig="9774" w:dyaOrig="2871">
          <v:shape id="Диаграмма 12" o:spid="_x0000_i1036" type="#_x0000_t75" style="width:489pt;height:2in;visibility:visible" o:ole="">
            <v:imagedata r:id="rId28" o:title="" cropbottom="-91f"/>
            <o:lock v:ext="edit" aspectratio="f"/>
          </v:shape>
          <o:OLEObject Type="Embed" ProgID="Excel.Chart.8" ShapeID="Диаграмма 12" DrawAspect="Content" ObjectID="_1698499730" r:id="rId29"/>
        </w:object>
      </w:r>
    </w:p>
    <w:p w:rsidR="000D2E9E" w:rsidRPr="00CD68E9" w:rsidRDefault="000D2E9E" w:rsidP="007548A7">
      <w:pPr>
        <w:ind w:left="-709" w:firstLine="720"/>
        <w:jc w:val="both"/>
        <w:rPr>
          <w:color w:val="000000"/>
          <w:sz w:val="28"/>
          <w:szCs w:val="28"/>
        </w:rPr>
      </w:pPr>
      <w:r w:rsidRPr="00AE10EA">
        <w:rPr>
          <w:color w:val="000000"/>
          <w:sz w:val="28"/>
          <w:szCs w:val="28"/>
        </w:rPr>
        <w:t xml:space="preserve">По месту расположения в транспортном средстве большая часть пострадавших в момент ДТП находились на заднем пассажирском сидении </w:t>
      </w:r>
      <w:r w:rsidRPr="00CD68E9">
        <w:rPr>
          <w:color w:val="000000"/>
          <w:sz w:val="28"/>
          <w:szCs w:val="28"/>
        </w:rPr>
        <w:t>справа (68) и слева (50).</w:t>
      </w:r>
    </w:p>
    <w:p w:rsidR="000D2E9E" w:rsidRPr="00CD68E9" w:rsidRDefault="000D2E9E" w:rsidP="007548A7">
      <w:pPr>
        <w:ind w:left="-709" w:firstLine="720"/>
        <w:jc w:val="both"/>
        <w:rPr>
          <w:color w:val="000000"/>
          <w:sz w:val="28"/>
          <w:szCs w:val="28"/>
        </w:rPr>
      </w:pPr>
      <w:r w:rsidRPr="00CD68E9">
        <w:rPr>
          <w:color w:val="000000"/>
          <w:sz w:val="28"/>
          <w:szCs w:val="28"/>
        </w:rPr>
        <w:t>Подавляющее большинство</w:t>
      </w:r>
      <w:bookmarkStart w:id="0" w:name="_GoBack"/>
      <w:bookmarkEnd w:id="0"/>
      <w:r w:rsidRPr="00CD68E9">
        <w:rPr>
          <w:color w:val="000000"/>
          <w:sz w:val="28"/>
          <w:szCs w:val="28"/>
        </w:rPr>
        <w:t xml:space="preserve"> происшествий, в которых пострадали дети-пассажиры - это столкновения транспортных средств (110; +4%), количество травмированных в них детей увеличилось на 2% (126), погибших на 100% (13). </w:t>
      </w:r>
    </w:p>
    <w:p w:rsidR="000D2E9E" w:rsidRPr="003201A1" w:rsidRDefault="000D2E9E" w:rsidP="007548A7">
      <w:pPr>
        <w:ind w:left="-709" w:firstLine="720"/>
        <w:jc w:val="both"/>
        <w:rPr>
          <w:color w:val="000000"/>
          <w:sz w:val="28"/>
          <w:szCs w:val="28"/>
        </w:rPr>
      </w:pPr>
      <w:r w:rsidRPr="003201A1">
        <w:rPr>
          <w:color w:val="000000"/>
          <w:sz w:val="28"/>
          <w:szCs w:val="28"/>
        </w:rPr>
        <w:t>Устойчивый рост количества ДТП с участием детей-пассажиров зарегистрирован с 10.00 до 22.00 (110 ДТП, 128 ранены и 12 погибли), с максимальными значениями аварийности в период с 17.00 до 22.00 (50 ДТП, 54 ранены, 6 погибли). Большинство аварий произошло в субботу (32 ДТП, 40 ранены, 3 погибли) и воскресенье (27 ДТП, 29 ранены, 7 погибли).</w:t>
      </w:r>
    </w:p>
    <w:p w:rsidR="000D2E9E" w:rsidRPr="00613EE2" w:rsidRDefault="000D2E9E" w:rsidP="007548A7">
      <w:pPr>
        <w:ind w:left="-709" w:firstLine="720"/>
        <w:jc w:val="both"/>
        <w:rPr>
          <w:sz w:val="28"/>
          <w:szCs w:val="28"/>
        </w:rPr>
      </w:pPr>
      <w:r>
        <w:rPr>
          <w:noProof/>
        </w:rPr>
        <w:pict>
          <v:shape id="Рисунок 4" o:spid="_x0000_s1028" type="#_x0000_t75" style="position:absolute;left:0;text-align:left;margin-left:386.7pt;margin-top:0;width:105pt;height:88.8pt;z-index:251656704;visibility:visible;mso-position-horizontal-relative:margin">
            <v:imagedata r:id="rId30" o:title=""/>
            <w10:wrap type="square" anchorx="margin"/>
          </v:shape>
        </w:pict>
      </w:r>
      <w:r w:rsidRPr="00613EE2">
        <w:rPr>
          <w:sz w:val="28"/>
          <w:szCs w:val="28"/>
        </w:rPr>
        <w:t>С участием</w:t>
      </w:r>
      <w:r w:rsidRPr="00613EE2">
        <w:rPr>
          <w:b/>
          <w:i/>
          <w:sz w:val="28"/>
          <w:szCs w:val="28"/>
        </w:rPr>
        <w:t xml:space="preserve"> детей-пешеходов </w:t>
      </w:r>
      <w:r w:rsidRPr="00613EE2">
        <w:rPr>
          <w:sz w:val="28"/>
          <w:szCs w:val="28"/>
        </w:rPr>
        <w:t xml:space="preserve">зарегистрировано </w:t>
      </w:r>
      <w:r w:rsidRPr="00613EE2">
        <w:rPr>
          <w:sz w:val="28"/>
          <w:szCs w:val="28"/>
        </w:rPr>
        <w:br/>
      </w:r>
      <w:r>
        <w:rPr>
          <w:sz w:val="28"/>
          <w:szCs w:val="28"/>
        </w:rPr>
        <w:t>142</w:t>
      </w:r>
      <w:r w:rsidRPr="00613EE2">
        <w:rPr>
          <w:sz w:val="28"/>
          <w:szCs w:val="28"/>
        </w:rPr>
        <w:t xml:space="preserve"> ДТП (</w:t>
      </w:r>
      <w:r>
        <w:rPr>
          <w:sz w:val="28"/>
          <w:szCs w:val="28"/>
        </w:rPr>
        <w:t>105</w:t>
      </w:r>
      <w:r w:rsidRPr="00613EE2">
        <w:rPr>
          <w:sz w:val="28"/>
          <w:szCs w:val="28"/>
        </w:rPr>
        <w:t>; +</w:t>
      </w:r>
      <w:r>
        <w:rPr>
          <w:sz w:val="28"/>
          <w:szCs w:val="28"/>
        </w:rPr>
        <w:t>35,2</w:t>
      </w:r>
      <w:r w:rsidRPr="00613EE2">
        <w:rPr>
          <w:sz w:val="28"/>
          <w:szCs w:val="28"/>
        </w:rPr>
        <w:t>%), в которых пострадал 1</w:t>
      </w:r>
      <w:r>
        <w:rPr>
          <w:sz w:val="28"/>
          <w:szCs w:val="28"/>
        </w:rPr>
        <w:t>41</w:t>
      </w:r>
      <w:r w:rsidRPr="00613EE2">
        <w:rPr>
          <w:sz w:val="28"/>
          <w:szCs w:val="28"/>
        </w:rPr>
        <w:t xml:space="preserve"> (</w:t>
      </w:r>
      <w:r>
        <w:rPr>
          <w:sz w:val="28"/>
          <w:szCs w:val="28"/>
        </w:rPr>
        <w:t>109</w:t>
      </w:r>
      <w:r w:rsidRPr="00613EE2">
        <w:rPr>
          <w:sz w:val="28"/>
          <w:szCs w:val="28"/>
        </w:rPr>
        <w:t>; +</w:t>
      </w:r>
      <w:r>
        <w:rPr>
          <w:sz w:val="28"/>
          <w:szCs w:val="28"/>
        </w:rPr>
        <w:t>29,4</w:t>
      </w:r>
      <w:r w:rsidRPr="00613EE2">
        <w:rPr>
          <w:sz w:val="28"/>
          <w:szCs w:val="28"/>
        </w:rPr>
        <w:t xml:space="preserve">%) </w:t>
      </w:r>
      <w:r>
        <w:rPr>
          <w:sz w:val="28"/>
          <w:szCs w:val="28"/>
        </w:rPr>
        <w:t xml:space="preserve">ребенок </w:t>
      </w:r>
      <w:r w:rsidRPr="00613EE2">
        <w:rPr>
          <w:sz w:val="28"/>
          <w:szCs w:val="28"/>
        </w:rPr>
        <w:t xml:space="preserve">и </w:t>
      </w:r>
      <w:r>
        <w:rPr>
          <w:sz w:val="28"/>
          <w:szCs w:val="28"/>
        </w:rPr>
        <w:t>6</w:t>
      </w:r>
      <w:r w:rsidRPr="00613EE2">
        <w:rPr>
          <w:sz w:val="28"/>
          <w:szCs w:val="28"/>
        </w:rPr>
        <w:t xml:space="preserve"> погибли (</w:t>
      </w:r>
      <w:r>
        <w:rPr>
          <w:sz w:val="28"/>
          <w:szCs w:val="28"/>
        </w:rPr>
        <w:t>2</w:t>
      </w:r>
      <w:r w:rsidRPr="00613EE2">
        <w:rPr>
          <w:sz w:val="28"/>
          <w:szCs w:val="28"/>
        </w:rPr>
        <w:t xml:space="preserve">; +400%). От общего показателя аварийности с участием несовершеннолетних доля ДТП с участием детей- пешеходов составила </w:t>
      </w:r>
      <w:r>
        <w:rPr>
          <w:sz w:val="28"/>
          <w:szCs w:val="28"/>
        </w:rPr>
        <w:t>45</w:t>
      </w:r>
      <w:r w:rsidRPr="00613EE2">
        <w:rPr>
          <w:sz w:val="28"/>
          <w:szCs w:val="28"/>
        </w:rPr>
        <w:t>%.</w:t>
      </w:r>
    </w:p>
    <w:p w:rsidR="000D2E9E" w:rsidRPr="00C028E1" w:rsidRDefault="000D2E9E" w:rsidP="007548A7">
      <w:pPr>
        <w:ind w:left="-709" w:firstLine="720"/>
        <w:jc w:val="both"/>
        <w:rPr>
          <w:sz w:val="28"/>
          <w:szCs w:val="28"/>
        </w:rPr>
      </w:pPr>
      <w:r w:rsidRPr="00C028E1">
        <w:rPr>
          <w:sz w:val="28"/>
          <w:szCs w:val="28"/>
        </w:rPr>
        <w:t xml:space="preserve">На </w:t>
      </w:r>
      <w:r>
        <w:rPr>
          <w:sz w:val="28"/>
          <w:szCs w:val="28"/>
        </w:rPr>
        <w:t>29</w:t>
      </w:r>
      <w:r w:rsidRPr="00C028E1">
        <w:rPr>
          <w:sz w:val="28"/>
          <w:szCs w:val="28"/>
        </w:rPr>
        <w:t>% (</w:t>
      </w:r>
      <w:r>
        <w:rPr>
          <w:sz w:val="28"/>
          <w:szCs w:val="28"/>
        </w:rPr>
        <w:t>6</w:t>
      </w:r>
      <w:r w:rsidRPr="00C028E1">
        <w:rPr>
          <w:sz w:val="28"/>
          <w:szCs w:val="28"/>
        </w:rPr>
        <w:t xml:space="preserve">7) увеличилось количество ДТП по собственной неосторожности несовершеннолетних пешеходов, в которых пострадали </w:t>
      </w:r>
      <w:r>
        <w:rPr>
          <w:sz w:val="28"/>
          <w:szCs w:val="28"/>
        </w:rPr>
        <w:t>65</w:t>
      </w:r>
      <w:r w:rsidRPr="00C028E1">
        <w:rPr>
          <w:sz w:val="28"/>
          <w:szCs w:val="28"/>
        </w:rPr>
        <w:t xml:space="preserve"> детей (+</w:t>
      </w:r>
      <w:r>
        <w:rPr>
          <w:sz w:val="28"/>
          <w:szCs w:val="28"/>
        </w:rPr>
        <w:t>27,5</w:t>
      </w:r>
      <w:r w:rsidRPr="00C028E1">
        <w:rPr>
          <w:sz w:val="28"/>
          <w:szCs w:val="28"/>
        </w:rPr>
        <w:t>%) и 3 погибли (+</w:t>
      </w:r>
      <w:r>
        <w:rPr>
          <w:sz w:val="28"/>
          <w:szCs w:val="28"/>
        </w:rPr>
        <w:t>2</w:t>
      </w:r>
      <w:r w:rsidRPr="00C028E1">
        <w:rPr>
          <w:sz w:val="28"/>
          <w:szCs w:val="28"/>
        </w:rPr>
        <w:t>00%).</w:t>
      </w:r>
    </w:p>
    <w:p w:rsidR="000D2E9E" w:rsidRPr="00C028E1" w:rsidRDefault="000D2E9E" w:rsidP="007548A7">
      <w:pPr>
        <w:ind w:left="-709" w:firstLine="720"/>
        <w:jc w:val="both"/>
        <w:rPr>
          <w:sz w:val="28"/>
          <w:szCs w:val="28"/>
        </w:rPr>
      </w:pPr>
      <w:r w:rsidRPr="00C028E1">
        <w:rPr>
          <w:sz w:val="28"/>
          <w:szCs w:val="28"/>
        </w:rPr>
        <w:t>Каждый второй наезд на ребенка (5</w:t>
      </w:r>
      <w:r>
        <w:rPr>
          <w:sz w:val="28"/>
          <w:szCs w:val="28"/>
        </w:rPr>
        <w:t>5</w:t>
      </w:r>
      <w:r w:rsidRPr="00C028E1">
        <w:rPr>
          <w:sz w:val="28"/>
          <w:szCs w:val="28"/>
        </w:rPr>
        <w:t xml:space="preserve"> ДТП) совершен на пешеходном переходе. В таких происшествиях травмирован</w:t>
      </w:r>
      <w:r>
        <w:rPr>
          <w:sz w:val="28"/>
          <w:szCs w:val="28"/>
        </w:rPr>
        <w:t>ы</w:t>
      </w:r>
      <w:r w:rsidRPr="00C028E1">
        <w:rPr>
          <w:sz w:val="28"/>
          <w:szCs w:val="28"/>
        </w:rPr>
        <w:t xml:space="preserve"> 5</w:t>
      </w:r>
      <w:r>
        <w:rPr>
          <w:sz w:val="28"/>
          <w:szCs w:val="28"/>
        </w:rPr>
        <w:t>6</w:t>
      </w:r>
      <w:r w:rsidRPr="00C028E1">
        <w:rPr>
          <w:sz w:val="28"/>
          <w:szCs w:val="28"/>
        </w:rPr>
        <w:t xml:space="preserve"> юны</w:t>
      </w:r>
      <w:r>
        <w:rPr>
          <w:sz w:val="28"/>
          <w:szCs w:val="28"/>
        </w:rPr>
        <w:t>х</w:t>
      </w:r>
      <w:r w:rsidRPr="00C028E1">
        <w:rPr>
          <w:sz w:val="28"/>
          <w:szCs w:val="28"/>
        </w:rPr>
        <w:t xml:space="preserve"> пешеход</w:t>
      </w:r>
      <w:r>
        <w:rPr>
          <w:sz w:val="28"/>
          <w:szCs w:val="28"/>
        </w:rPr>
        <w:t>ов</w:t>
      </w:r>
      <w:r w:rsidRPr="00C028E1">
        <w:rPr>
          <w:sz w:val="28"/>
          <w:szCs w:val="28"/>
        </w:rPr>
        <w:t xml:space="preserve"> (+</w:t>
      </w:r>
      <w:r>
        <w:rPr>
          <w:sz w:val="28"/>
          <w:szCs w:val="28"/>
        </w:rPr>
        <w:t>27</w:t>
      </w:r>
      <w:r w:rsidRPr="00C028E1">
        <w:rPr>
          <w:sz w:val="28"/>
          <w:szCs w:val="28"/>
        </w:rPr>
        <w:t xml:space="preserve">%) и 1 погиб (уровень АППГ). </w:t>
      </w:r>
    </w:p>
    <w:p w:rsidR="000D2E9E" w:rsidRPr="004F7809" w:rsidRDefault="000D2E9E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61773D">
        <w:rPr>
          <w:noProof/>
          <w:color w:val="FF0000"/>
          <w:sz w:val="28"/>
          <w:szCs w:val="28"/>
        </w:rPr>
        <w:object w:dxaOrig="9006" w:dyaOrig="2679">
          <v:shape id="Диаграмма 8" o:spid="_x0000_i1037" type="#_x0000_t75" style="width:450pt;height:134.25pt;visibility:visible" o:ole="">
            <v:imagedata r:id="rId31" o:title="" cropbottom="-24f"/>
            <o:lock v:ext="edit" aspectratio="f"/>
          </v:shape>
          <o:OLEObject Type="Embed" ProgID="Excel.Chart.8" ShapeID="Диаграмма 8" DrawAspect="Content" ObjectID="_1698499731" r:id="rId32"/>
        </w:object>
      </w:r>
    </w:p>
    <w:p w:rsidR="000D2E9E" w:rsidRPr="00A92973" w:rsidRDefault="000D2E9E" w:rsidP="007548A7">
      <w:pPr>
        <w:ind w:left="-709" w:firstLine="720"/>
        <w:jc w:val="both"/>
        <w:rPr>
          <w:sz w:val="28"/>
          <w:szCs w:val="28"/>
        </w:rPr>
      </w:pPr>
      <w:r w:rsidRPr="00A92973">
        <w:rPr>
          <w:sz w:val="28"/>
          <w:szCs w:val="28"/>
        </w:rPr>
        <w:t xml:space="preserve">На </w:t>
      </w:r>
      <w:r>
        <w:rPr>
          <w:sz w:val="28"/>
          <w:szCs w:val="28"/>
        </w:rPr>
        <w:t>33,3</w:t>
      </w:r>
      <w:r w:rsidRPr="00A92973">
        <w:rPr>
          <w:sz w:val="28"/>
          <w:szCs w:val="28"/>
        </w:rPr>
        <w:t>% (1</w:t>
      </w:r>
      <w:r>
        <w:rPr>
          <w:sz w:val="28"/>
          <w:szCs w:val="28"/>
        </w:rPr>
        <w:t>6</w:t>
      </w:r>
      <w:r w:rsidRPr="00A92973">
        <w:rPr>
          <w:sz w:val="28"/>
          <w:szCs w:val="28"/>
        </w:rPr>
        <w:t xml:space="preserve">) увеличилось количество происшествий с детьми-пешеходами </w:t>
      </w:r>
      <w:r w:rsidRPr="00A92973">
        <w:rPr>
          <w:sz w:val="28"/>
          <w:szCs w:val="28"/>
        </w:rPr>
        <w:br/>
        <w:t xml:space="preserve">в темное время суток, когда одним из сопутствующих факторов ДТП стало отсутствие на верхней одежде или рюкзаке ребенка световозвращающих элементов. </w:t>
      </w:r>
    </w:p>
    <w:p w:rsidR="000D2E9E" w:rsidRPr="008B6DA0" w:rsidRDefault="000D2E9E" w:rsidP="009F071D">
      <w:pPr>
        <w:ind w:left="-709" w:firstLine="720"/>
        <w:jc w:val="both"/>
        <w:rPr>
          <w:color w:val="FF0000"/>
          <w:sz w:val="28"/>
          <w:szCs w:val="28"/>
        </w:rPr>
      </w:pPr>
      <w:r w:rsidRPr="00A92973">
        <w:rPr>
          <w:sz w:val="28"/>
          <w:szCs w:val="28"/>
        </w:rPr>
        <w:t>Участниками каждого второго происшествия (68) стали дети-пешеходы в возрасте 8-</w:t>
      </w:r>
      <w:r>
        <w:rPr>
          <w:sz w:val="28"/>
          <w:szCs w:val="28"/>
        </w:rPr>
        <w:t>10</w:t>
      </w:r>
      <w:r w:rsidRPr="00A92973">
        <w:rPr>
          <w:sz w:val="28"/>
          <w:szCs w:val="28"/>
        </w:rPr>
        <w:t xml:space="preserve"> лет (</w:t>
      </w:r>
      <w:r>
        <w:rPr>
          <w:sz w:val="28"/>
          <w:szCs w:val="28"/>
        </w:rPr>
        <w:t xml:space="preserve">45; </w:t>
      </w:r>
      <w:r w:rsidRPr="00A92973">
        <w:rPr>
          <w:sz w:val="28"/>
          <w:szCs w:val="28"/>
        </w:rPr>
        <w:t>+</w:t>
      </w:r>
      <w:r>
        <w:rPr>
          <w:sz w:val="28"/>
          <w:szCs w:val="28"/>
        </w:rPr>
        <w:t>125</w:t>
      </w:r>
      <w:r w:rsidRPr="00A92973">
        <w:rPr>
          <w:sz w:val="28"/>
          <w:szCs w:val="28"/>
        </w:rPr>
        <w:t>%). Все наезды произошли в городах и населенных пунктах.</w:t>
      </w:r>
      <w:r w:rsidRPr="00C028E1">
        <w:rPr>
          <w:color w:val="FF0000"/>
          <w:sz w:val="28"/>
          <w:szCs w:val="28"/>
        </w:rPr>
        <w:t xml:space="preserve"> </w:t>
      </w:r>
      <w:r w:rsidRPr="00A92973">
        <w:rPr>
          <w:sz w:val="28"/>
          <w:szCs w:val="28"/>
        </w:rPr>
        <w:t xml:space="preserve">Наибольшие показатели количества ДТП с участием детей-пешеходов зафиксированы </w:t>
      </w:r>
      <w:r>
        <w:rPr>
          <w:sz w:val="28"/>
          <w:szCs w:val="28"/>
        </w:rPr>
        <w:t xml:space="preserve">в </w:t>
      </w:r>
      <w:r w:rsidRPr="00A92973">
        <w:rPr>
          <w:sz w:val="28"/>
          <w:szCs w:val="28"/>
        </w:rPr>
        <w:t>пятницу (2</w:t>
      </w:r>
      <w:r>
        <w:rPr>
          <w:sz w:val="28"/>
          <w:szCs w:val="28"/>
        </w:rPr>
        <w:t>9</w:t>
      </w:r>
      <w:r w:rsidRPr="00A92973">
        <w:rPr>
          <w:sz w:val="28"/>
          <w:szCs w:val="28"/>
        </w:rPr>
        <w:t xml:space="preserve"> ДТП; +</w:t>
      </w:r>
      <w:r>
        <w:rPr>
          <w:sz w:val="28"/>
          <w:szCs w:val="28"/>
        </w:rPr>
        <w:t>93,3</w:t>
      </w:r>
      <w:r w:rsidRPr="00A92973">
        <w:rPr>
          <w:sz w:val="28"/>
          <w:szCs w:val="28"/>
        </w:rPr>
        <w:t>%)</w:t>
      </w:r>
      <w:r>
        <w:rPr>
          <w:sz w:val="28"/>
          <w:szCs w:val="28"/>
        </w:rPr>
        <w:t xml:space="preserve"> и </w:t>
      </w:r>
      <w:r w:rsidRPr="00A92973">
        <w:rPr>
          <w:sz w:val="28"/>
          <w:szCs w:val="28"/>
        </w:rPr>
        <w:t>во вторник (2</w:t>
      </w:r>
      <w:r>
        <w:rPr>
          <w:sz w:val="28"/>
          <w:szCs w:val="28"/>
        </w:rPr>
        <w:t>6</w:t>
      </w:r>
      <w:r w:rsidRPr="00A92973">
        <w:rPr>
          <w:sz w:val="28"/>
          <w:szCs w:val="28"/>
        </w:rPr>
        <w:t xml:space="preserve"> ДТП; +1</w:t>
      </w:r>
      <w:r>
        <w:rPr>
          <w:sz w:val="28"/>
          <w:szCs w:val="28"/>
        </w:rPr>
        <w:t>3</w:t>
      </w:r>
      <w:r w:rsidRPr="00A92973">
        <w:rPr>
          <w:sz w:val="28"/>
          <w:szCs w:val="28"/>
        </w:rPr>
        <w:t xml:space="preserve">%), при этом 2 ребенка погибли в среду (+100%), </w:t>
      </w:r>
      <w:r>
        <w:rPr>
          <w:sz w:val="28"/>
          <w:szCs w:val="28"/>
        </w:rPr>
        <w:t xml:space="preserve">в понедельник, </w:t>
      </w:r>
      <w:r w:rsidRPr="00A92973">
        <w:rPr>
          <w:sz w:val="28"/>
          <w:szCs w:val="28"/>
        </w:rPr>
        <w:t>вторник, четверг и субботу по 1 (+100%). Наименьшее количество наездов зарегистрированы в воскресенье (1</w:t>
      </w:r>
      <w:r>
        <w:rPr>
          <w:sz w:val="28"/>
          <w:szCs w:val="28"/>
        </w:rPr>
        <w:t>1</w:t>
      </w:r>
      <w:r w:rsidRPr="00A92973">
        <w:rPr>
          <w:sz w:val="28"/>
          <w:szCs w:val="28"/>
        </w:rPr>
        <w:t xml:space="preserve"> ДТП).  </w:t>
      </w:r>
      <w:r w:rsidRPr="00AA25D2">
        <w:rPr>
          <w:sz w:val="28"/>
          <w:szCs w:val="28"/>
        </w:rPr>
        <w:t>По времени совершения самым опасным является с 15 до 20 часов, в это время произошло 70% ДТП с участием юных пешеходов (</w:t>
      </w:r>
      <w:r>
        <w:rPr>
          <w:sz w:val="28"/>
          <w:szCs w:val="28"/>
        </w:rPr>
        <w:t>99</w:t>
      </w:r>
      <w:r w:rsidRPr="00AA25D2">
        <w:rPr>
          <w:sz w:val="28"/>
          <w:szCs w:val="28"/>
        </w:rPr>
        <w:t xml:space="preserve"> ДТП, </w:t>
      </w:r>
      <w:r>
        <w:rPr>
          <w:sz w:val="28"/>
          <w:szCs w:val="28"/>
        </w:rPr>
        <w:t>98</w:t>
      </w:r>
      <w:r w:rsidRPr="00AA25D2">
        <w:rPr>
          <w:sz w:val="28"/>
          <w:szCs w:val="28"/>
        </w:rPr>
        <w:t xml:space="preserve"> ранены и </w:t>
      </w:r>
      <w:r>
        <w:rPr>
          <w:sz w:val="28"/>
          <w:szCs w:val="28"/>
        </w:rPr>
        <w:t>6</w:t>
      </w:r>
      <w:r w:rsidRPr="00AA25D2">
        <w:rPr>
          <w:sz w:val="28"/>
          <w:szCs w:val="28"/>
        </w:rPr>
        <w:t xml:space="preserve"> погибли), при этом максимальные значения зарегистрированы в период с 17 до 1</w:t>
      </w:r>
      <w:r>
        <w:rPr>
          <w:sz w:val="28"/>
          <w:szCs w:val="28"/>
        </w:rPr>
        <w:t>9</w:t>
      </w:r>
      <w:r w:rsidRPr="00AA25D2">
        <w:rPr>
          <w:sz w:val="28"/>
          <w:szCs w:val="28"/>
        </w:rPr>
        <w:t xml:space="preserve"> часов (</w:t>
      </w:r>
      <w:r>
        <w:rPr>
          <w:sz w:val="28"/>
          <w:szCs w:val="28"/>
        </w:rPr>
        <w:t>48</w:t>
      </w:r>
      <w:r w:rsidRPr="00AA25D2">
        <w:rPr>
          <w:sz w:val="28"/>
          <w:szCs w:val="28"/>
        </w:rPr>
        <w:t xml:space="preserve"> ДТП, </w:t>
      </w:r>
      <w:r>
        <w:rPr>
          <w:sz w:val="28"/>
          <w:szCs w:val="28"/>
        </w:rPr>
        <w:t>3</w:t>
      </w:r>
      <w:r w:rsidRPr="00AA25D2">
        <w:rPr>
          <w:sz w:val="28"/>
          <w:szCs w:val="28"/>
        </w:rPr>
        <w:t xml:space="preserve"> погиб</w:t>
      </w:r>
      <w:r>
        <w:rPr>
          <w:sz w:val="28"/>
          <w:szCs w:val="28"/>
        </w:rPr>
        <w:t>ли)</w:t>
      </w:r>
      <w:r w:rsidRPr="00AA25D2">
        <w:rPr>
          <w:sz w:val="28"/>
          <w:szCs w:val="28"/>
        </w:rPr>
        <w:t xml:space="preserve">. Минимальное количество ДТП по времени совершения произошло в период с 09 до 10 и с 11 до 12 часов </w:t>
      </w:r>
      <w:r>
        <w:rPr>
          <w:sz w:val="28"/>
          <w:szCs w:val="28"/>
        </w:rPr>
        <w:t>(по 2</w:t>
      </w:r>
      <w:r w:rsidRPr="00AA25D2">
        <w:rPr>
          <w:sz w:val="28"/>
          <w:szCs w:val="28"/>
        </w:rPr>
        <w:t xml:space="preserve"> ДТП</w:t>
      </w:r>
      <w:r>
        <w:rPr>
          <w:sz w:val="28"/>
          <w:szCs w:val="28"/>
        </w:rPr>
        <w:t>).</w:t>
      </w:r>
    </w:p>
    <w:p w:rsidR="000D2E9E" w:rsidRPr="00A92973" w:rsidRDefault="000D2E9E" w:rsidP="009F071D">
      <w:pPr>
        <w:ind w:left="-709" w:firstLine="720"/>
        <w:jc w:val="both"/>
        <w:rPr>
          <w:color w:val="000000"/>
          <w:sz w:val="28"/>
          <w:szCs w:val="28"/>
        </w:rPr>
      </w:pPr>
      <w:r w:rsidRPr="00A92973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43</w:t>
      </w:r>
      <w:r w:rsidRPr="00A92973">
        <w:rPr>
          <w:color w:val="000000"/>
          <w:sz w:val="28"/>
          <w:szCs w:val="28"/>
        </w:rPr>
        <w:t xml:space="preserve"> случаях ДТП (30%)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0D2E9E" w:rsidRDefault="000D2E9E" w:rsidP="00A623CB">
      <w:pPr>
        <w:ind w:left="-70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Согласно социальным характеристикам семей, каждый четвертый ребенок-пешеход, попавший в ДТП, воспитывается в неполной семье и воспитанием занимается только один родитель. В пятнадцати случаях ДТП произошли с детьми из многодетных семей, когда ребенок находился в сопровождении братьев, либо сестер. В 32 случаях ДТП с детьми, родители которых не имеют постоянное место работы, </w:t>
      </w:r>
      <w:r>
        <w:rPr>
          <w:color w:val="000000"/>
          <w:sz w:val="28"/>
          <w:szCs w:val="28"/>
        </w:rPr>
        <w:br/>
        <w:t>в 13 – находящихся в декретном отпуске, либо отпуске по уходу за ребенком. Трое детей имеют отклонения в развитии, но при этом родители все равно отпускали их бесконтрольно гулять на улице.</w:t>
      </w:r>
    </w:p>
    <w:p w:rsidR="000D2E9E" w:rsidRDefault="000D2E9E" w:rsidP="009F071D">
      <w:pPr>
        <w:ind w:left="-709" w:firstLine="720"/>
        <w:jc w:val="both"/>
        <w:rPr>
          <w:sz w:val="28"/>
          <w:szCs w:val="28"/>
        </w:rPr>
      </w:pPr>
      <w:r w:rsidRPr="00D368AC">
        <w:rPr>
          <w:color w:val="000000"/>
          <w:sz w:val="28"/>
          <w:szCs w:val="28"/>
        </w:rPr>
        <w:t xml:space="preserve">С участием </w:t>
      </w:r>
      <w:r w:rsidRPr="00D368AC">
        <w:rPr>
          <w:b/>
          <w:i/>
          <w:color w:val="000000"/>
          <w:sz w:val="28"/>
          <w:szCs w:val="28"/>
        </w:rPr>
        <w:t>юных водителей велотранспорта</w:t>
      </w:r>
      <w:r w:rsidRPr="00D368AC">
        <w:rPr>
          <w:color w:val="000000"/>
          <w:sz w:val="28"/>
          <w:szCs w:val="28"/>
        </w:rPr>
        <w:t xml:space="preserve"> зарегистрировано </w:t>
      </w:r>
      <w:r>
        <w:rPr>
          <w:color w:val="000000"/>
          <w:sz w:val="28"/>
          <w:szCs w:val="28"/>
        </w:rPr>
        <w:t>30</w:t>
      </w:r>
      <w:r w:rsidRPr="00D368AC">
        <w:rPr>
          <w:color w:val="000000"/>
          <w:sz w:val="28"/>
          <w:szCs w:val="28"/>
        </w:rPr>
        <w:t xml:space="preserve"> ДТП (</w:t>
      </w:r>
      <w:r>
        <w:rPr>
          <w:color w:val="000000"/>
          <w:sz w:val="28"/>
          <w:szCs w:val="28"/>
        </w:rPr>
        <w:t xml:space="preserve">21; </w:t>
      </w:r>
      <w:r w:rsidRPr="00D368AC">
        <w:rPr>
          <w:color w:val="000000"/>
          <w:sz w:val="28"/>
          <w:szCs w:val="28"/>
        </w:rPr>
        <w:t>+</w:t>
      </w:r>
      <w:r>
        <w:rPr>
          <w:color w:val="000000"/>
          <w:sz w:val="28"/>
          <w:szCs w:val="28"/>
        </w:rPr>
        <w:t>43</w:t>
      </w:r>
      <w:r w:rsidRPr="00D368AC">
        <w:rPr>
          <w:color w:val="000000"/>
          <w:sz w:val="28"/>
          <w:szCs w:val="28"/>
        </w:rPr>
        <w:t xml:space="preserve">%), в результате которых пострадали </w:t>
      </w:r>
      <w:r>
        <w:rPr>
          <w:color w:val="000000"/>
          <w:sz w:val="28"/>
          <w:szCs w:val="28"/>
        </w:rPr>
        <w:t>30</w:t>
      </w:r>
      <w:r w:rsidRPr="00D368A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детей</w:t>
      </w:r>
      <w:r w:rsidRPr="00D368AC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 xml:space="preserve">21; </w:t>
      </w:r>
      <w:r w:rsidRPr="00D368AC">
        <w:rPr>
          <w:color w:val="000000"/>
          <w:sz w:val="28"/>
          <w:szCs w:val="28"/>
        </w:rPr>
        <w:t>+</w:t>
      </w:r>
      <w:r>
        <w:rPr>
          <w:color w:val="000000"/>
          <w:sz w:val="28"/>
          <w:szCs w:val="28"/>
        </w:rPr>
        <w:t>43</w:t>
      </w:r>
      <w:r w:rsidRPr="00D368AC">
        <w:rPr>
          <w:color w:val="000000"/>
          <w:sz w:val="28"/>
          <w:szCs w:val="28"/>
        </w:rPr>
        <w:t xml:space="preserve">%), из них </w:t>
      </w:r>
      <w:r>
        <w:rPr>
          <w:color w:val="000000"/>
          <w:sz w:val="28"/>
          <w:szCs w:val="28"/>
        </w:rPr>
        <w:t>14 (-6,7%)</w:t>
      </w:r>
      <w:r w:rsidRPr="00D368AC">
        <w:rPr>
          <w:color w:val="000000"/>
          <w:sz w:val="28"/>
          <w:szCs w:val="28"/>
        </w:rPr>
        <w:t xml:space="preserve"> пострадали по собственной неосторожности. При этом во всех случаях у детей отсутствовали средства пассивной защиты (шлем, налокотники, наколенники).</w:t>
      </w:r>
      <w:r>
        <w:rPr>
          <w:color w:val="000000"/>
          <w:sz w:val="28"/>
          <w:szCs w:val="28"/>
        </w:rPr>
        <w:t xml:space="preserve"> </w:t>
      </w:r>
      <w:r w:rsidRPr="00363C30">
        <w:rPr>
          <w:sz w:val="28"/>
          <w:szCs w:val="28"/>
        </w:rPr>
        <w:t xml:space="preserve">Участниками каждого второго </w:t>
      </w:r>
      <w:r>
        <w:rPr>
          <w:sz w:val="28"/>
          <w:szCs w:val="28"/>
        </w:rPr>
        <w:t>случая</w:t>
      </w:r>
      <w:r w:rsidRPr="00363C30">
        <w:rPr>
          <w:sz w:val="28"/>
          <w:szCs w:val="28"/>
        </w:rPr>
        <w:t xml:space="preserve"> (</w:t>
      </w:r>
      <w:r>
        <w:rPr>
          <w:sz w:val="28"/>
          <w:szCs w:val="28"/>
        </w:rPr>
        <w:t>12</w:t>
      </w:r>
      <w:r w:rsidRPr="00363C30">
        <w:rPr>
          <w:sz w:val="28"/>
          <w:szCs w:val="28"/>
        </w:rPr>
        <w:t>) стали дети-</w:t>
      </w:r>
      <w:r>
        <w:rPr>
          <w:sz w:val="28"/>
          <w:szCs w:val="28"/>
        </w:rPr>
        <w:t>велосипедисты</w:t>
      </w:r>
      <w:r w:rsidRPr="00363C30">
        <w:rPr>
          <w:sz w:val="28"/>
          <w:szCs w:val="28"/>
        </w:rPr>
        <w:t xml:space="preserve"> в возрасте 8-</w:t>
      </w:r>
      <w:r>
        <w:rPr>
          <w:sz w:val="28"/>
          <w:szCs w:val="28"/>
        </w:rPr>
        <w:t>9</w:t>
      </w:r>
      <w:r w:rsidRPr="00363C30">
        <w:rPr>
          <w:sz w:val="28"/>
          <w:szCs w:val="28"/>
        </w:rPr>
        <w:t xml:space="preserve"> лет (</w:t>
      </w:r>
      <w:r>
        <w:rPr>
          <w:sz w:val="28"/>
          <w:szCs w:val="28"/>
        </w:rPr>
        <w:t xml:space="preserve">7; </w:t>
      </w:r>
      <w:r w:rsidRPr="00363C30">
        <w:rPr>
          <w:sz w:val="28"/>
          <w:szCs w:val="28"/>
        </w:rPr>
        <w:t>+</w:t>
      </w:r>
      <w:r>
        <w:rPr>
          <w:sz w:val="28"/>
          <w:szCs w:val="28"/>
        </w:rPr>
        <w:t>250</w:t>
      </w:r>
      <w:r w:rsidRPr="00363C30">
        <w:rPr>
          <w:sz w:val="28"/>
          <w:szCs w:val="28"/>
        </w:rPr>
        <w:t>%)</w:t>
      </w:r>
      <w:r>
        <w:rPr>
          <w:sz w:val="28"/>
          <w:szCs w:val="28"/>
        </w:rPr>
        <w:t>,</w:t>
      </w:r>
      <w:r w:rsidRPr="00363C30">
        <w:rPr>
          <w:sz w:val="28"/>
          <w:szCs w:val="28"/>
        </w:rPr>
        <w:t xml:space="preserve"> 1</w:t>
      </w:r>
      <w:r>
        <w:rPr>
          <w:sz w:val="28"/>
          <w:szCs w:val="28"/>
        </w:rPr>
        <w:t>2</w:t>
      </w:r>
      <w:r w:rsidRPr="00363C30">
        <w:rPr>
          <w:sz w:val="28"/>
          <w:szCs w:val="28"/>
        </w:rPr>
        <w:t>-1</w:t>
      </w:r>
      <w:r>
        <w:rPr>
          <w:sz w:val="28"/>
          <w:szCs w:val="28"/>
        </w:rPr>
        <w:t>3</w:t>
      </w:r>
      <w:r w:rsidRPr="00363C30">
        <w:rPr>
          <w:sz w:val="28"/>
          <w:szCs w:val="28"/>
        </w:rPr>
        <w:t xml:space="preserve"> </w:t>
      </w:r>
      <w:r>
        <w:rPr>
          <w:sz w:val="28"/>
          <w:szCs w:val="28"/>
        </w:rPr>
        <w:t>и 15-16 лет</w:t>
      </w:r>
      <w:r w:rsidRPr="00363C30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по 4; </w:t>
      </w:r>
      <w:r w:rsidRPr="00363C30">
        <w:rPr>
          <w:sz w:val="28"/>
          <w:szCs w:val="28"/>
        </w:rPr>
        <w:t>+</w:t>
      </w:r>
      <w:r>
        <w:rPr>
          <w:sz w:val="28"/>
          <w:szCs w:val="28"/>
        </w:rPr>
        <w:t>30</w:t>
      </w:r>
      <w:r w:rsidRPr="00363C30">
        <w:rPr>
          <w:sz w:val="28"/>
          <w:szCs w:val="28"/>
        </w:rPr>
        <w:t>0%).</w:t>
      </w:r>
      <w:r>
        <w:rPr>
          <w:sz w:val="28"/>
          <w:szCs w:val="28"/>
        </w:rPr>
        <w:t xml:space="preserve"> Наибольшее количество ДТП зафиксированы в понедельник (8; + 167%) и субботу (6; +50%). </w:t>
      </w:r>
      <w:r w:rsidRPr="00AA25D2">
        <w:rPr>
          <w:sz w:val="28"/>
          <w:szCs w:val="28"/>
        </w:rPr>
        <w:t>По времени совершения самым опасным является с 1</w:t>
      </w:r>
      <w:r>
        <w:rPr>
          <w:sz w:val="28"/>
          <w:szCs w:val="28"/>
        </w:rPr>
        <w:t>7</w:t>
      </w:r>
      <w:r w:rsidRPr="00AA25D2">
        <w:rPr>
          <w:sz w:val="28"/>
          <w:szCs w:val="28"/>
        </w:rPr>
        <w:t xml:space="preserve"> до </w:t>
      </w:r>
      <w:r>
        <w:rPr>
          <w:sz w:val="28"/>
          <w:szCs w:val="28"/>
        </w:rPr>
        <w:t>20</w:t>
      </w:r>
      <w:r w:rsidRPr="00AA25D2">
        <w:rPr>
          <w:sz w:val="28"/>
          <w:szCs w:val="28"/>
        </w:rPr>
        <w:t xml:space="preserve"> часов</w:t>
      </w:r>
      <w:r>
        <w:rPr>
          <w:sz w:val="28"/>
          <w:szCs w:val="28"/>
        </w:rPr>
        <w:t xml:space="preserve"> (14 ДТП).</w:t>
      </w:r>
    </w:p>
    <w:p w:rsidR="000D2E9E" w:rsidRDefault="000D2E9E" w:rsidP="009F071D">
      <w:pPr>
        <w:ind w:left="-709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участием </w:t>
      </w:r>
      <w:r w:rsidRPr="00D368AC">
        <w:rPr>
          <w:b/>
          <w:i/>
          <w:color w:val="000000"/>
          <w:sz w:val="28"/>
          <w:szCs w:val="28"/>
        </w:rPr>
        <w:t>юн</w:t>
      </w:r>
      <w:r>
        <w:rPr>
          <w:b/>
          <w:i/>
          <w:color w:val="000000"/>
          <w:sz w:val="28"/>
          <w:szCs w:val="28"/>
        </w:rPr>
        <w:t>ых</w:t>
      </w:r>
      <w:r w:rsidRPr="00D368AC">
        <w:rPr>
          <w:b/>
          <w:i/>
          <w:color w:val="000000"/>
          <w:sz w:val="28"/>
          <w:szCs w:val="28"/>
        </w:rPr>
        <w:t xml:space="preserve"> водител</w:t>
      </w:r>
      <w:r>
        <w:rPr>
          <w:b/>
          <w:i/>
          <w:color w:val="000000"/>
          <w:sz w:val="28"/>
          <w:szCs w:val="28"/>
        </w:rPr>
        <w:t>ей</w:t>
      </w:r>
      <w:r w:rsidRPr="00D368AC">
        <w:rPr>
          <w:b/>
          <w:i/>
          <w:color w:val="000000"/>
          <w:sz w:val="28"/>
          <w:szCs w:val="28"/>
        </w:rPr>
        <w:t xml:space="preserve"> мототранспорта</w:t>
      </w:r>
      <w:r>
        <w:rPr>
          <w:color w:val="000000"/>
          <w:sz w:val="28"/>
          <w:szCs w:val="28"/>
        </w:rPr>
        <w:t xml:space="preserve"> зарегистрировано 4 ДТП </w:t>
      </w:r>
      <w:r>
        <w:rPr>
          <w:color w:val="000000"/>
          <w:sz w:val="28"/>
          <w:szCs w:val="28"/>
        </w:rPr>
        <w:br/>
        <w:t xml:space="preserve">(7; -43%), в результате которых погиб 1 ребенок (+100%), еще 3 получили травмы </w:t>
      </w:r>
      <w:r>
        <w:rPr>
          <w:color w:val="000000"/>
          <w:sz w:val="28"/>
          <w:szCs w:val="28"/>
        </w:rPr>
        <w:br/>
        <w:t xml:space="preserve">(7; -57%). Аварии зарегистрированы в Екатеринбурге, Серове, Первоуральске и Нижнем Тагиле. Во всех случаях дети пострадали по собственной неосторожности. В момент ДТП мотошлемы и защитная экипировка отсутствовали. </w:t>
      </w:r>
    </w:p>
    <w:p w:rsidR="000D2E9E" w:rsidRDefault="000D2E9E" w:rsidP="009F071D">
      <w:pPr>
        <w:ind w:left="-709" w:firstLine="720"/>
        <w:jc w:val="both"/>
        <w:rPr>
          <w:color w:val="000000"/>
          <w:sz w:val="28"/>
          <w:szCs w:val="28"/>
        </w:rPr>
      </w:pPr>
    </w:p>
    <w:p w:rsidR="000D2E9E" w:rsidRDefault="000D2E9E" w:rsidP="009F071D">
      <w:pPr>
        <w:ind w:left="-709"/>
        <w:jc w:val="center"/>
        <w:rPr>
          <w:color w:val="000000"/>
          <w:sz w:val="28"/>
          <w:szCs w:val="28"/>
        </w:rPr>
      </w:pPr>
      <w:r w:rsidRPr="0061773D">
        <w:rPr>
          <w:noProof/>
          <w:color w:val="FF0000"/>
          <w:sz w:val="28"/>
          <w:szCs w:val="28"/>
        </w:rPr>
        <w:object w:dxaOrig="9169" w:dyaOrig="2909">
          <v:shape id="Диаграмма 6" o:spid="_x0000_i1038" type="#_x0000_t75" style="width:458.25pt;height:145.5pt;visibility:visible" o:ole="">
            <v:imagedata r:id="rId33" o:title=""/>
            <o:lock v:ext="edit" aspectratio="f"/>
          </v:shape>
          <o:OLEObject Type="Embed" ProgID="Excel.Chart.8" ShapeID="Диаграмма 6" DrawAspect="Content" ObjectID="_1698499732" r:id="rId34"/>
        </w:object>
      </w:r>
    </w:p>
    <w:p w:rsidR="000D2E9E" w:rsidRDefault="000D2E9E" w:rsidP="007548A7">
      <w:pPr>
        <w:ind w:left="-709" w:firstLine="720"/>
        <w:jc w:val="both"/>
        <w:rPr>
          <w:sz w:val="28"/>
          <w:szCs w:val="28"/>
        </w:rPr>
      </w:pPr>
    </w:p>
    <w:p w:rsidR="000D2E9E" w:rsidRPr="002A3B75" w:rsidRDefault="000D2E9E" w:rsidP="007548A7">
      <w:pPr>
        <w:ind w:left="-709" w:firstLine="720"/>
        <w:jc w:val="both"/>
        <w:rPr>
          <w:sz w:val="28"/>
          <w:szCs w:val="28"/>
        </w:rPr>
      </w:pPr>
      <w:r w:rsidRPr="002A3B75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0D2E9E" w:rsidRDefault="000D2E9E" w:rsidP="007548A7">
      <w:pPr>
        <w:ind w:left="-709" w:firstLine="720"/>
        <w:jc w:val="both"/>
        <w:rPr>
          <w:sz w:val="28"/>
          <w:szCs w:val="28"/>
        </w:rPr>
      </w:pPr>
      <w:r w:rsidRPr="004A1ADB">
        <w:rPr>
          <w:sz w:val="28"/>
          <w:szCs w:val="28"/>
        </w:rPr>
        <w:t xml:space="preserve">Вина несовершеннолетних усматривается в </w:t>
      </w:r>
      <w:r>
        <w:rPr>
          <w:sz w:val="28"/>
          <w:szCs w:val="28"/>
        </w:rPr>
        <w:t>86</w:t>
      </w:r>
      <w:r w:rsidRPr="004A1ADB">
        <w:rPr>
          <w:sz w:val="28"/>
          <w:szCs w:val="28"/>
        </w:rPr>
        <w:t xml:space="preserve"> ДТП из </w:t>
      </w:r>
      <w:r>
        <w:rPr>
          <w:sz w:val="28"/>
          <w:szCs w:val="28"/>
        </w:rPr>
        <w:t>310</w:t>
      </w:r>
      <w:r w:rsidRPr="004A1ADB">
        <w:rPr>
          <w:sz w:val="28"/>
          <w:szCs w:val="28"/>
        </w:rPr>
        <w:t xml:space="preserve"> и составляет 27% от общего количества дорожных аварий с участием детей: Екатеринбург </w:t>
      </w:r>
      <w:r>
        <w:rPr>
          <w:sz w:val="28"/>
          <w:szCs w:val="28"/>
        </w:rPr>
        <w:br/>
        <w:t>45</w:t>
      </w:r>
      <w:r w:rsidRPr="004A1ADB">
        <w:rPr>
          <w:sz w:val="28"/>
          <w:szCs w:val="28"/>
        </w:rPr>
        <w:t xml:space="preserve"> (</w:t>
      </w:r>
      <w:r>
        <w:rPr>
          <w:sz w:val="28"/>
          <w:szCs w:val="28"/>
        </w:rPr>
        <w:t>2</w:t>
      </w:r>
      <w:r w:rsidRPr="004A1ADB">
        <w:rPr>
          <w:sz w:val="28"/>
          <w:szCs w:val="28"/>
        </w:rPr>
        <w:t xml:space="preserve"> погиб</w:t>
      </w:r>
      <w:r>
        <w:rPr>
          <w:sz w:val="28"/>
          <w:szCs w:val="28"/>
        </w:rPr>
        <w:t>ли</w:t>
      </w:r>
      <w:r w:rsidRPr="004A1ADB">
        <w:rPr>
          <w:sz w:val="28"/>
          <w:szCs w:val="28"/>
        </w:rPr>
        <w:t>; +</w:t>
      </w:r>
      <w:r>
        <w:rPr>
          <w:sz w:val="28"/>
          <w:szCs w:val="28"/>
        </w:rPr>
        <w:t>40,6</w:t>
      </w:r>
      <w:r w:rsidRPr="004A1ADB">
        <w:rPr>
          <w:sz w:val="28"/>
          <w:szCs w:val="28"/>
        </w:rPr>
        <w:t xml:space="preserve">%); </w:t>
      </w:r>
      <w:r>
        <w:rPr>
          <w:sz w:val="28"/>
          <w:szCs w:val="28"/>
        </w:rPr>
        <w:t xml:space="preserve">по 4 в </w:t>
      </w:r>
      <w:r w:rsidRPr="004A1ADB">
        <w:rPr>
          <w:sz w:val="28"/>
          <w:szCs w:val="28"/>
        </w:rPr>
        <w:t>Краснотурьинск</w:t>
      </w:r>
      <w:r>
        <w:rPr>
          <w:sz w:val="28"/>
          <w:szCs w:val="28"/>
        </w:rPr>
        <w:t>е (+33,3%) и</w:t>
      </w:r>
      <w:r w:rsidRPr="004A1ADB">
        <w:rPr>
          <w:sz w:val="28"/>
          <w:szCs w:val="28"/>
        </w:rPr>
        <w:t xml:space="preserve"> Нижн</w:t>
      </w:r>
      <w:r>
        <w:rPr>
          <w:sz w:val="28"/>
          <w:szCs w:val="28"/>
        </w:rPr>
        <w:t>ем</w:t>
      </w:r>
      <w:r w:rsidRPr="004A1ADB">
        <w:rPr>
          <w:sz w:val="28"/>
          <w:szCs w:val="28"/>
        </w:rPr>
        <w:t xml:space="preserve"> Тагил</w:t>
      </w:r>
      <w:r>
        <w:rPr>
          <w:sz w:val="28"/>
          <w:szCs w:val="28"/>
        </w:rPr>
        <w:t>е</w:t>
      </w:r>
      <w:r w:rsidRPr="004A1ADB">
        <w:rPr>
          <w:sz w:val="28"/>
          <w:szCs w:val="28"/>
        </w:rPr>
        <w:t xml:space="preserve"> </w:t>
      </w:r>
      <w:r>
        <w:rPr>
          <w:sz w:val="28"/>
          <w:szCs w:val="28"/>
        </w:rPr>
        <w:t>(-43</w:t>
      </w:r>
      <w:r w:rsidRPr="004A1ADB">
        <w:rPr>
          <w:sz w:val="28"/>
          <w:szCs w:val="28"/>
        </w:rPr>
        <w:t xml:space="preserve">%); </w:t>
      </w:r>
      <w:r>
        <w:rPr>
          <w:sz w:val="28"/>
          <w:szCs w:val="28"/>
        </w:rPr>
        <w:br/>
      </w:r>
      <w:r w:rsidRPr="004A1ADB">
        <w:rPr>
          <w:sz w:val="28"/>
          <w:szCs w:val="28"/>
        </w:rPr>
        <w:t>по 3 в Артях (+200%), Березовском (+50%)</w:t>
      </w:r>
      <w:r>
        <w:rPr>
          <w:sz w:val="28"/>
          <w:szCs w:val="28"/>
        </w:rPr>
        <w:t>, Реже (</w:t>
      </w:r>
      <w:r w:rsidRPr="004A1ADB">
        <w:rPr>
          <w:sz w:val="28"/>
          <w:szCs w:val="28"/>
        </w:rPr>
        <w:t>1 погиб</w:t>
      </w:r>
      <w:r>
        <w:rPr>
          <w:sz w:val="28"/>
          <w:szCs w:val="28"/>
        </w:rPr>
        <w:t>, +200</w:t>
      </w:r>
      <w:r w:rsidRPr="004A1ADB">
        <w:rPr>
          <w:sz w:val="28"/>
          <w:szCs w:val="28"/>
        </w:rPr>
        <w:t>%</w:t>
      </w:r>
      <w:r>
        <w:rPr>
          <w:sz w:val="28"/>
          <w:szCs w:val="28"/>
        </w:rPr>
        <w:t>,</w:t>
      </w:r>
      <w:r w:rsidRPr="004A1ADB">
        <w:rPr>
          <w:sz w:val="28"/>
          <w:szCs w:val="28"/>
        </w:rPr>
        <w:t>)</w:t>
      </w:r>
      <w:r>
        <w:rPr>
          <w:sz w:val="28"/>
          <w:szCs w:val="28"/>
        </w:rPr>
        <w:t xml:space="preserve"> и </w:t>
      </w:r>
      <w:r w:rsidRPr="004A1ADB">
        <w:rPr>
          <w:sz w:val="28"/>
          <w:szCs w:val="28"/>
        </w:rPr>
        <w:t>Заречн</w:t>
      </w:r>
      <w:r>
        <w:rPr>
          <w:sz w:val="28"/>
          <w:szCs w:val="28"/>
        </w:rPr>
        <w:t>ом</w:t>
      </w:r>
      <w:r w:rsidRPr="004A1ADB">
        <w:rPr>
          <w:sz w:val="28"/>
          <w:szCs w:val="28"/>
        </w:rPr>
        <w:t xml:space="preserve"> (+</w:t>
      </w:r>
      <w:r>
        <w:rPr>
          <w:sz w:val="28"/>
          <w:szCs w:val="28"/>
        </w:rPr>
        <w:t>2</w:t>
      </w:r>
      <w:r w:rsidRPr="004A1ADB">
        <w:rPr>
          <w:sz w:val="28"/>
          <w:szCs w:val="28"/>
        </w:rPr>
        <w:t>00%);</w:t>
      </w:r>
      <w:r>
        <w:rPr>
          <w:sz w:val="28"/>
          <w:szCs w:val="28"/>
        </w:rPr>
        <w:t xml:space="preserve"> по 2 в </w:t>
      </w:r>
      <w:r w:rsidRPr="004A1ADB">
        <w:rPr>
          <w:sz w:val="28"/>
          <w:szCs w:val="28"/>
        </w:rPr>
        <w:t>Каменск</w:t>
      </w:r>
      <w:r>
        <w:rPr>
          <w:sz w:val="28"/>
          <w:szCs w:val="28"/>
        </w:rPr>
        <w:t>е</w:t>
      </w:r>
      <w:r w:rsidRPr="004A1ADB">
        <w:rPr>
          <w:sz w:val="28"/>
          <w:szCs w:val="28"/>
        </w:rPr>
        <w:t>-Уральск</w:t>
      </w:r>
      <w:r>
        <w:rPr>
          <w:sz w:val="28"/>
          <w:szCs w:val="28"/>
        </w:rPr>
        <w:t xml:space="preserve">ом, </w:t>
      </w:r>
      <w:r w:rsidRPr="004A1ADB">
        <w:rPr>
          <w:sz w:val="28"/>
          <w:szCs w:val="28"/>
        </w:rPr>
        <w:t>Байкалово, Первоуральск</w:t>
      </w:r>
      <w:r>
        <w:rPr>
          <w:sz w:val="28"/>
          <w:szCs w:val="28"/>
        </w:rPr>
        <w:t>е</w:t>
      </w:r>
      <w:r w:rsidRPr="004A1ADB">
        <w:rPr>
          <w:sz w:val="28"/>
          <w:szCs w:val="28"/>
        </w:rPr>
        <w:t xml:space="preserve">, </w:t>
      </w:r>
      <w:r>
        <w:rPr>
          <w:sz w:val="28"/>
          <w:szCs w:val="28"/>
        </w:rPr>
        <w:t>Сысерти и Туринске (+100%)</w:t>
      </w:r>
      <w:r w:rsidRPr="004A1ADB"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по 1 в Богдановиче, Полевском, Североуральске, Сухом Логу, Тугулыме (уровень АППГ), </w:t>
      </w:r>
      <w:r w:rsidRPr="004A1ADB">
        <w:rPr>
          <w:sz w:val="28"/>
          <w:szCs w:val="28"/>
        </w:rPr>
        <w:t>Верхн</w:t>
      </w:r>
      <w:r>
        <w:rPr>
          <w:sz w:val="28"/>
          <w:szCs w:val="28"/>
        </w:rPr>
        <w:t>ей</w:t>
      </w:r>
      <w:r w:rsidRPr="004A1ADB">
        <w:rPr>
          <w:sz w:val="28"/>
          <w:szCs w:val="28"/>
        </w:rPr>
        <w:t xml:space="preserve"> Салд</w:t>
      </w:r>
      <w:r>
        <w:rPr>
          <w:sz w:val="28"/>
          <w:szCs w:val="28"/>
        </w:rPr>
        <w:t>е</w:t>
      </w:r>
      <w:r w:rsidRPr="004A1ADB">
        <w:rPr>
          <w:sz w:val="28"/>
          <w:szCs w:val="28"/>
        </w:rPr>
        <w:t>, Нижни</w:t>
      </w:r>
      <w:r>
        <w:rPr>
          <w:sz w:val="28"/>
          <w:szCs w:val="28"/>
        </w:rPr>
        <w:t>х</w:t>
      </w:r>
      <w:r w:rsidRPr="004A1ADB">
        <w:rPr>
          <w:sz w:val="28"/>
          <w:szCs w:val="28"/>
        </w:rPr>
        <w:t xml:space="preserve"> Серг</w:t>
      </w:r>
      <w:r>
        <w:rPr>
          <w:sz w:val="28"/>
          <w:szCs w:val="28"/>
        </w:rPr>
        <w:t>ах</w:t>
      </w:r>
      <w:r w:rsidRPr="004A1ADB">
        <w:rPr>
          <w:sz w:val="28"/>
          <w:szCs w:val="28"/>
        </w:rPr>
        <w:t>, Талиц</w:t>
      </w:r>
      <w:r>
        <w:rPr>
          <w:sz w:val="28"/>
          <w:szCs w:val="28"/>
        </w:rPr>
        <w:t>е</w:t>
      </w:r>
      <w:r w:rsidRPr="004A1ADB">
        <w:rPr>
          <w:sz w:val="28"/>
          <w:szCs w:val="28"/>
        </w:rPr>
        <w:t>, Шал</w:t>
      </w:r>
      <w:r>
        <w:rPr>
          <w:sz w:val="28"/>
          <w:szCs w:val="28"/>
        </w:rPr>
        <w:t>е</w:t>
      </w:r>
      <w:r w:rsidRPr="004A1ADB">
        <w:rPr>
          <w:sz w:val="28"/>
          <w:szCs w:val="28"/>
        </w:rPr>
        <w:t xml:space="preserve"> (+100%)</w:t>
      </w:r>
      <w:r>
        <w:rPr>
          <w:sz w:val="28"/>
          <w:szCs w:val="28"/>
        </w:rPr>
        <w:t>, Серове</w:t>
      </w:r>
      <w:r w:rsidRPr="004A1ADB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AC7B5E">
        <w:rPr>
          <w:sz w:val="28"/>
          <w:szCs w:val="28"/>
        </w:rPr>
        <w:t>(1 погиб)</w:t>
      </w:r>
      <w:r>
        <w:rPr>
          <w:sz w:val="28"/>
          <w:szCs w:val="28"/>
        </w:rPr>
        <w:t xml:space="preserve"> и </w:t>
      </w:r>
      <w:r w:rsidRPr="00AC7B5E">
        <w:rPr>
          <w:sz w:val="28"/>
          <w:szCs w:val="28"/>
        </w:rPr>
        <w:t>Красноуфимск</w:t>
      </w:r>
      <w:r>
        <w:rPr>
          <w:sz w:val="28"/>
          <w:szCs w:val="28"/>
        </w:rPr>
        <w:t>е</w:t>
      </w:r>
      <w:r w:rsidRPr="00AC7B5E">
        <w:rPr>
          <w:sz w:val="28"/>
          <w:szCs w:val="28"/>
        </w:rPr>
        <w:t xml:space="preserve"> (-50%). Основными нарушениями ПДД РФ, допущенными юными пешеходами, стали переход проезжей части в неустановленном месте, в зоне видимости пешеходного перехода (</w:t>
      </w:r>
      <w:r>
        <w:rPr>
          <w:sz w:val="28"/>
          <w:szCs w:val="28"/>
        </w:rPr>
        <w:t>29</w:t>
      </w:r>
      <w:r w:rsidRPr="00AC7B5E">
        <w:rPr>
          <w:sz w:val="28"/>
          <w:szCs w:val="28"/>
        </w:rPr>
        <w:t>), неожиданный выход на проезжую часть из-за стоящего транспортного средства, сооружений или деревьев (</w:t>
      </w:r>
      <w:r>
        <w:rPr>
          <w:sz w:val="28"/>
          <w:szCs w:val="28"/>
        </w:rPr>
        <w:t>26</w:t>
      </w:r>
      <w:r w:rsidRPr="00AC7B5E">
        <w:rPr>
          <w:sz w:val="28"/>
          <w:szCs w:val="28"/>
        </w:rPr>
        <w:t>), неподчинение сигналам регулирования (</w:t>
      </w:r>
      <w:r>
        <w:rPr>
          <w:sz w:val="28"/>
          <w:szCs w:val="28"/>
        </w:rPr>
        <w:t>6</w:t>
      </w:r>
      <w:r w:rsidRPr="00AC7B5E">
        <w:rPr>
          <w:sz w:val="28"/>
          <w:szCs w:val="28"/>
        </w:rPr>
        <w:t>) и нахождение на проезжей части без цели перехода (3), иные нарушения ПДД пешеходами (3); детьми-велосипедистами – пересечение проезжей части дороги по пешеходному переходу, не спешившись (</w:t>
      </w:r>
      <w:r>
        <w:rPr>
          <w:sz w:val="28"/>
          <w:szCs w:val="28"/>
        </w:rPr>
        <w:t>8</w:t>
      </w:r>
      <w:r w:rsidRPr="00AC7B5E">
        <w:rPr>
          <w:sz w:val="28"/>
          <w:szCs w:val="28"/>
        </w:rPr>
        <w:t>); не предоставление преимущества в движении при выезде с прилегающей территории, второстепенной дороги (</w:t>
      </w:r>
      <w:r>
        <w:rPr>
          <w:sz w:val="28"/>
          <w:szCs w:val="28"/>
        </w:rPr>
        <w:t>6</w:t>
      </w:r>
      <w:r w:rsidRPr="00AC7B5E">
        <w:rPr>
          <w:sz w:val="28"/>
          <w:szCs w:val="28"/>
        </w:rPr>
        <w:t>)</w:t>
      </w:r>
      <w:r>
        <w:rPr>
          <w:sz w:val="28"/>
          <w:szCs w:val="28"/>
        </w:rPr>
        <w:t xml:space="preserve"> и (4) детьми-водителями мототраснпорта</w:t>
      </w:r>
      <w:r w:rsidRPr="00AC7B5E">
        <w:rPr>
          <w:sz w:val="28"/>
          <w:szCs w:val="28"/>
        </w:rPr>
        <w:t>.</w:t>
      </w:r>
    </w:p>
    <w:p w:rsidR="000D2E9E" w:rsidRPr="00461F7F" w:rsidRDefault="000D2E9E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0D2E9E" w:rsidRPr="00A603AE" w:rsidRDefault="000D2E9E" w:rsidP="0023338E">
      <w:pPr>
        <w:ind w:left="-709"/>
        <w:jc w:val="both"/>
        <w:rPr>
          <w:color w:val="FF0000"/>
          <w:sz w:val="28"/>
          <w:szCs w:val="28"/>
        </w:rPr>
      </w:pPr>
      <w:r w:rsidRPr="0061773D">
        <w:rPr>
          <w:noProof/>
          <w:color w:val="FF0000"/>
          <w:sz w:val="28"/>
          <w:szCs w:val="28"/>
        </w:rPr>
        <w:object w:dxaOrig="10340" w:dyaOrig="4119">
          <v:shape id="Диаграмма 14" o:spid="_x0000_i1039" type="#_x0000_t75" style="width:516.75pt;height:206.25pt;visibility:visible" o:ole="">
            <v:imagedata r:id="rId35" o:title="" cropbottom="-16f"/>
            <o:lock v:ext="edit" aspectratio="f"/>
          </v:shape>
          <o:OLEObject Type="Embed" ProgID="Excel.Chart.8" ShapeID="Диаграмма 14" DrawAspect="Content" ObjectID="_1698499733" r:id="rId36"/>
        </w:object>
      </w:r>
    </w:p>
    <w:p w:rsidR="000D2E9E" w:rsidRPr="004D0C7A" w:rsidRDefault="000D2E9E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0D2E9E" w:rsidRDefault="000D2E9E" w:rsidP="007548A7">
      <w:pPr>
        <w:ind w:left="-709" w:firstLine="567"/>
        <w:jc w:val="both"/>
        <w:rPr>
          <w:sz w:val="28"/>
          <w:szCs w:val="28"/>
        </w:rPr>
      </w:pPr>
    </w:p>
    <w:p w:rsidR="000D2E9E" w:rsidRPr="000E2CE7" w:rsidRDefault="000D2E9E" w:rsidP="007548A7">
      <w:pPr>
        <w:ind w:left="-709"/>
        <w:jc w:val="both"/>
        <w:rPr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0D2E9E" w:rsidRPr="000E2CE7" w:rsidSect="0023338E">
      <w:headerReference w:type="default" r:id="rId37"/>
      <w:pgSz w:w="11906" w:h="16838"/>
      <w:pgMar w:top="709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E9E" w:rsidRDefault="000D2E9E" w:rsidP="00874A55">
      <w:r>
        <w:separator/>
      </w:r>
    </w:p>
  </w:endnote>
  <w:endnote w:type="continuationSeparator" w:id="0">
    <w:p w:rsidR="000D2E9E" w:rsidRDefault="000D2E9E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E9E" w:rsidRDefault="000D2E9E" w:rsidP="00874A55">
      <w:r>
        <w:separator/>
      </w:r>
    </w:p>
  </w:footnote>
  <w:footnote w:type="continuationSeparator" w:id="0">
    <w:p w:rsidR="000D2E9E" w:rsidRDefault="000D2E9E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E9E" w:rsidRDefault="000D2E9E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0D2E9E" w:rsidRDefault="000D2E9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0823"/>
    <w:rsid w:val="00003485"/>
    <w:rsid w:val="00003D9D"/>
    <w:rsid w:val="00004D88"/>
    <w:rsid w:val="00005336"/>
    <w:rsid w:val="000068A9"/>
    <w:rsid w:val="00010455"/>
    <w:rsid w:val="00010B75"/>
    <w:rsid w:val="00010F2E"/>
    <w:rsid w:val="00011B60"/>
    <w:rsid w:val="00012146"/>
    <w:rsid w:val="0001217A"/>
    <w:rsid w:val="00012733"/>
    <w:rsid w:val="00013BAA"/>
    <w:rsid w:val="00016367"/>
    <w:rsid w:val="00017ED1"/>
    <w:rsid w:val="00022942"/>
    <w:rsid w:val="00024130"/>
    <w:rsid w:val="00025C07"/>
    <w:rsid w:val="000269FF"/>
    <w:rsid w:val="00030EAC"/>
    <w:rsid w:val="00031870"/>
    <w:rsid w:val="0003198E"/>
    <w:rsid w:val="000330BF"/>
    <w:rsid w:val="00033A30"/>
    <w:rsid w:val="000345CB"/>
    <w:rsid w:val="000364A6"/>
    <w:rsid w:val="000375A5"/>
    <w:rsid w:val="0004237F"/>
    <w:rsid w:val="0004382A"/>
    <w:rsid w:val="0004494F"/>
    <w:rsid w:val="0004566F"/>
    <w:rsid w:val="00054C7F"/>
    <w:rsid w:val="00054E31"/>
    <w:rsid w:val="000556CC"/>
    <w:rsid w:val="00060AD9"/>
    <w:rsid w:val="00062BA2"/>
    <w:rsid w:val="0006369C"/>
    <w:rsid w:val="00063C05"/>
    <w:rsid w:val="00064491"/>
    <w:rsid w:val="0006512B"/>
    <w:rsid w:val="000659BA"/>
    <w:rsid w:val="000662CA"/>
    <w:rsid w:val="00067C6B"/>
    <w:rsid w:val="000709EC"/>
    <w:rsid w:val="00072D83"/>
    <w:rsid w:val="00073E92"/>
    <w:rsid w:val="00075893"/>
    <w:rsid w:val="00076E78"/>
    <w:rsid w:val="00080C33"/>
    <w:rsid w:val="00081CAE"/>
    <w:rsid w:val="0008357D"/>
    <w:rsid w:val="00084CE8"/>
    <w:rsid w:val="000901BB"/>
    <w:rsid w:val="00091425"/>
    <w:rsid w:val="00092F01"/>
    <w:rsid w:val="00093F09"/>
    <w:rsid w:val="00094648"/>
    <w:rsid w:val="00094F50"/>
    <w:rsid w:val="000A18D0"/>
    <w:rsid w:val="000A3C73"/>
    <w:rsid w:val="000A6225"/>
    <w:rsid w:val="000A643E"/>
    <w:rsid w:val="000A6D32"/>
    <w:rsid w:val="000B33CD"/>
    <w:rsid w:val="000B7952"/>
    <w:rsid w:val="000C067E"/>
    <w:rsid w:val="000C069E"/>
    <w:rsid w:val="000C11A4"/>
    <w:rsid w:val="000C16EC"/>
    <w:rsid w:val="000C64F4"/>
    <w:rsid w:val="000C7087"/>
    <w:rsid w:val="000C73EC"/>
    <w:rsid w:val="000C7DCE"/>
    <w:rsid w:val="000D2720"/>
    <w:rsid w:val="000D2E16"/>
    <w:rsid w:val="000D2E9E"/>
    <w:rsid w:val="000D2ED5"/>
    <w:rsid w:val="000D7A09"/>
    <w:rsid w:val="000E0536"/>
    <w:rsid w:val="000E143F"/>
    <w:rsid w:val="000E2CE7"/>
    <w:rsid w:val="000E2F08"/>
    <w:rsid w:val="000E362C"/>
    <w:rsid w:val="000E520E"/>
    <w:rsid w:val="000E7218"/>
    <w:rsid w:val="000E7C1A"/>
    <w:rsid w:val="000F00C3"/>
    <w:rsid w:val="000F15B1"/>
    <w:rsid w:val="000F299C"/>
    <w:rsid w:val="000F4799"/>
    <w:rsid w:val="001021A1"/>
    <w:rsid w:val="00102215"/>
    <w:rsid w:val="00105819"/>
    <w:rsid w:val="00107A38"/>
    <w:rsid w:val="001101F4"/>
    <w:rsid w:val="0011083E"/>
    <w:rsid w:val="0011148D"/>
    <w:rsid w:val="001118BB"/>
    <w:rsid w:val="00112AD5"/>
    <w:rsid w:val="00112D45"/>
    <w:rsid w:val="00112DAC"/>
    <w:rsid w:val="001179A9"/>
    <w:rsid w:val="00120C47"/>
    <w:rsid w:val="001250EF"/>
    <w:rsid w:val="001256BB"/>
    <w:rsid w:val="001279D8"/>
    <w:rsid w:val="001305A8"/>
    <w:rsid w:val="00135914"/>
    <w:rsid w:val="00140134"/>
    <w:rsid w:val="00142D0E"/>
    <w:rsid w:val="00142E42"/>
    <w:rsid w:val="001438C9"/>
    <w:rsid w:val="00143915"/>
    <w:rsid w:val="00143F12"/>
    <w:rsid w:val="001447B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2523"/>
    <w:rsid w:val="00172DBD"/>
    <w:rsid w:val="0017656C"/>
    <w:rsid w:val="0017793E"/>
    <w:rsid w:val="00181FDB"/>
    <w:rsid w:val="00182143"/>
    <w:rsid w:val="00182553"/>
    <w:rsid w:val="00186BC2"/>
    <w:rsid w:val="00187FB1"/>
    <w:rsid w:val="001908AF"/>
    <w:rsid w:val="00190BE1"/>
    <w:rsid w:val="00191A0D"/>
    <w:rsid w:val="0019286A"/>
    <w:rsid w:val="00192EB1"/>
    <w:rsid w:val="00196057"/>
    <w:rsid w:val="00196C4D"/>
    <w:rsid w:val="00197F77"/>
    <w:rsid w:val="001A1D6B"/>
    <w:rsid w:val="001B134A"/>
    <w:rsid w:val="001B21F0"/>
    <w:rsid w:val="001B400A"/>
    <w:rsid w:val="001B6B03"/>
    <w:rsid w:val="001C06A0"/>
    <w:rsid w:val="001C1C0D"/>
    <w:rsid w:val="001C2F79"/>
    <w:rsid w:val="001D1C51"/>
    <w:rsid w:val="001D2111"/>
    <w:rsid w:val="001D33A2"/>
    <w:rsid w:val="001E0AF1"/>
    <w:rsid w:val="001E0B4A"/>
    <w:rsid w:val="001E19DA"/>
    <w:rsid w:val="001E1CB0"/>
    <w:rsid w:val="001E6121"/>
    <w:rsid w:val="001E7619"/>
    <w:rsid w:val="001F234F"/>
    <w:rsid w:val="001F3F10"/>
    <w:rsid w:val="001F4788"/>
    <w:rsid w:val="001F4D55"/>
    <w:rsid w:val="001F5F38"/>
    <w:rsid w:val="001F7440"/>
    <w:rsid w:val="00203AB2"/>
    <w:rsid w:val="00206924"/>
    <w:rsid w:val="00207867"/>
    <w:rsid w:val="00210CA9"/>
    <w:rsid w:val="0021586F"/>
    <w:rsid w:val="00220367"/>
    <w:rsid w:val="002215CC"/>
    <w:rsid w:val="002219C8"/>
    <w:rsid w:val="0022285C"/>
    <w:rsid w:val="00222C3A"/>
    <w:rsid w:val="00222F07"/>
    <w:rsid w:val="002231FE"/>
    <w:rsid w:val="00225B83"/>
    <w:rsid w:val="00225BA0"/>
    <w:rsid w:val="00225DDE"/>
    <w:rsid w:val="0022629F"/>
    <w:rsid w:val="00226A26"/>
    <w:rsid w:val="00226D90"/>
    <w:rsid w:val="0023338E"/>
    <w:rsid w:val="00234283"/>
    <w:rsid w:val="00240611"/>
    <w:rsid w:val="0024124F"/>
    <w:rsid w:val="00242E2A"/>
    <w:rsid w:val="0024315E"/>
    <w:rsid w:val="00245BD9"/>
    <w:rsid w:val="00247857"/>
    <w:rsid w:val="002514C2"/>
    <w:rsid w:val="0025400B"/>
    <w:rsid w:val="002561CF"/>
    <w:rsid w:val="00257A2D"/>
    <w:rsid w:val="0026010F"/>
    <w:rsid w:val="00262772"/>
    <w:rsid w:val="00271976"/>
    <w:rsid w:val="0027242C"/>
    <w:rsid w:val="00273223"/>
    <w:rsid w:val="00273876"/>
    <w:rsid w:val="002757D2"/>
    <w:rsid w:val="00277EF4"/>
    <w:rsid w:val="00280051"/>
    <w:rsid w:val="00282532"/>
    <w:rsid w:val="00282D22"/>
    <w:rsid w:val="002834CA"/>
    <w:rsid w:val="002852A2"/>
    <w:rsid w:val="00285D3F"/>
    <w:rsid w:val="002869B9"/>
    <w:rsid w:val="00287D0C"/>
    <w:rsid w:val="00292D1D"/>
    <w:rsid w:val="00295301"/>
    <w:rsid w:val="002A2359"/>
    <w:rsid w:val="002A3B75"/>
    <w:rsid w:val="002A3BD4"/>
    <w:rsid w:val="002A3F8D"/>
    <w:rsid w:val="002A460A"/>
    <w:rsid w:val="002B14C7"/>
    <w:rsid w:val="002B309C"/>
    <w:rsid w:val="002B331B"/>
    <w:rsid w:val="002C101E"/>
    <w:rsid w:val="002C1719"/>
    <w:rsid w:val="002C2F42"/>
    <w:rsid w:val="002D05F6"/>
    <w:rsid w:val="002D14D0"/>
    <w:rsid w:val="002D4941"/>
    <w:rsid w:val="002D4F2F"/>
    <w:rsid w:val="002E29E2"/>
    <w:rsid w:val="002E7D40"/>
    <w:rsid w:val="002F0642"/>
    <w:rsid w:val="002F1C5A"/>
    <w:rsid w:val="002F301B"/>
    <w:rsid w:val="002F3285"/>
    <w:rsid w:val="002F45FD"/>
    <w:rsid w:val="002F501B"/>
    <w:rsid w:val="002F50A3"/>
    <w:rsid w:val="002F7125"/>
    <w:rsid w:val="003009B2"/>
    <w:rsid w:val="00304188"/>
    <w:rsid w:val="00305253"/>
    <w:rsid w:val="003052E0"/>
    <w:rsid w:val="00306770"/>
    <w:rsid w:val="003101CC"/>
    <w:rsid w:val="003105F6"/>
    <w:rsid w:val="0031470E"/>
    <w:rsid w:val="00314AF1"/>
    <w:rsid w:val="003201A1"/>
    <w:rsid w:val="00320290"/>
    <w:rsid w:val="0032053B"/>
    <w:rsid w:val="00321E07"/>
    <w:rsid w:val="0032374A"/>
    <w:rsid w:val="00324261"/>
    <w:rsid w:val="00324824"/>
    <w:rsid w:val="003253E0"/>
    <w:rsid w:val="00330337"/>
    <w:rsid w:val="0033138E"/>
    <w:rsid w:val="003316A2"/>
    <w:rsid w:val="003336F8"/>
    <w:rsid w:val="00336E60"/>
    <w:rsid w:val="00337BD9"/>
    <w:rsid w:val="003434CA"/>
    <w:rsid w:val="00343B6A"/>
    <w:rsid w:val="003453BA"/>
    <w:rsid w:val="0034570F"/>
    <w:rsid w:val="00345F31"/>
    <w:rsid w:val="00350A73"/>
    <w:rsid w:val="00355526"/>
    <w:rsid w:val="00360D66"/>
    <w:rsid w:val="0036268F"/>
    <w:rsid w:val="00363C15"/>
    <w:rsid w:val="00363C30"/>
    <w:rsid w:val="00363ED6"/>
    <w:rsid w:val="00366F1D"/>
    <w:rsid w:val="0037080A"/>
    <w:rsid w:val="00371555"/>
    <w:rsid w:val="00374703"/>
    <w:rsid w:val="0037516F"/>
    <w:rsid w:val="0037595F"/>
    <w:rsid w:val="00375C6F"/>
    <w:rsid w:val="00376F14"/>
    <w:rsid w:val="00377621"/>
    <w:rsid w:val="003776A4"/>
    <w:rsid w:val="0038076C"/>
    <w:rsid w:val="00381CBD"/>
    <w:rsid w:val="00382931"/>
    <w:rsid w:val="003845A4"/>
    <w:rsid w:val="00384FA6"/>
    <w:rsid w:val="00386437"/>
    <w:rsid w:val="003871D7"/>
    <w:rsid w:val="003907EB"/>
    <w:rsid w:val="00390DBE"/>
    <w:rsid w:val="003A1ADE"/>
    <w:rsid w:val="003A3786"/>
    <w:rsid w:val="003A3CC4"/>
    <w:rsid w:val="003A6708"/>
    <w:rsid w:val="003A69F5"/>
    <w:rsid w:val="003A7357"/>
    <w:rsid w:val="003A7C74"/>
    <w:rsid w:val="003B0F84"/>
    <w:rsid w:val="003B2E33"/>
    <w:rsid w:val="003B3076"/>
    <w:rsid w:val="003B3827"/>
    <w:rsid w:val="003B49FD"/>
    <w:rsid w:val="003B4D1F"/>
    <w:rsid w:val="003B4E5A"/>
    <w:rsid w:val="003B6FC1"/>
    <w:rsid w:val="003B7E5E"/>
    <w:rsid w:val="003C1916"/>
    <w:rsid w:val="003C20C3"/>
    <w:rsid w:val="003C2702"/>
    <w:rsid w:val="003C3B37"/>
    <w:rsid w:val="003C6157"/>
    <w:rsid w:val="003D1068"/>
    <w:rsid w:val="003D7192"/>
    <w:rsid w:val="003D78D1"/>
    <w:rsid w:val="003E0880"/>
    <w:rsid w:val="003E1CA2"/>
    <w:rsid w:val="003E6EEE"/>
    <w:rsid w:val="003F12A2"/>
    <w:rsid w:val="003F2892"/>
    <w:rsid w:val="003F3119"/>
    <w:rsid w:val="003F3BFF"/>
    <w:rsid w:val="003F7515"/>
    <w:rsid w:val="00400C93"/>
    <w:rsid w:val="0040300B"/>
    <w:rsid w:val="00403A19"/>
    <w:rsid w:val="00403AC9"/>
    <w:rsid w:val="00404677"/>
    <w:rsid w:val="00407722"/>
    <w:rsid w:val="00412F02"/>
    <w:rsid w:val="004140DD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3A9"/>
    <w:rsid w:val="0043589B"/>
    <w:rsid w:val="004359D8"/>
    <w:rsid w:val="00435BB7"/>
    <w:rsid w:val="00436276"/>
    <w:rsid w:val="00437B3B"/>
    <w:rsid w:val="0044244F"/>
    <w:rsid w:val="00442779"/>
    <w:rsid w:val="00442A0E"/>
    <w:rsid w:val="00442B2A"/>
    <w:rsid w:val="00452177"/>
    <w:rsid w:val="004571B1"/>
    <w:rsid w:val="00461866"/>
    <w:rsid w:val="00461F7F"/>
    <w:rsid w:val="004620D2"/>
    <w:rsid w:val="00463880"/>
    <w:rsid w:val="0046556E"/>
    <w:rsid w:val="00467248"/>
    <w:rsid w:val="004717CB"/>
    <w:rsid w:val="0048068C"/>
    <w:rsid w:val="004828D7"/>
    <w:rsid w:val="00483CB8"/>
    <w:rsid w:val="004841B5"/>
    <w:rsid w:val="00484868"/>
    <w:rsid w:val="004852EE"/>
    <w:rsid w:val="00487E5B"/>
    <w:rsid w:val="00490921"/>
    <w:rsid w:val="00490B6F"/>
    <w:rsid w:val="00490C8F"/>
    <w:rsid w:val="00492F17"/>
    <w:rsid w:val="0049558D"/>
    <w:rsid w:val="004A0BDC"/>
    <w:rsid w:val="004A1ADB"/>
    <w:rsid w:val="004A2091"/>
    <w:rsid w:val="004A4AEF"/>
    <w:rsid w:val="004A5574"/>
    <w:rsid w:val="004A6100"/>
    <w:rsid w:val="004A7F54"/>
    <w:rsid w:val="004B1184"/>
    <w:rsid w:val="004B2AF5"/>
    <w:rsid w:val="004B2D1E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D6411"/>
    <w:rsid w:val="004E21B7"/>
    <w:rsid w:val="004E30F4"/>
    <w:rsid w:val="004E497D"/>
    <w:rsid w:val="004E4A80"/>
    <w:rsid w:val="004E6107"/>
    <w:rsid w:val="004F044B"/>
    <w:rsid w:val="004F090B"/>
    <w:rsid w:val="004F287A"/>
    <w:rsid w:val="004F460F"/>
    <w:rsid w:val="004F5315"/>
    <w:rsid w:val="004F634C"/>
    <w:rsid w:val="004F7809"/>
    <w:rsid w:val="005004D4"/>
    <w:rsid w:val="00502511"/>
    <w:rsid w:val="0050275D"/>
    <w:rsid w:val="005028E1"/>
    <w:rsid w:val="00503466"/>
    <w:rsid w:val="00510C5A"/>
    <w:rsid w:val="00513661"/>
    <w:rsid w:val="00514A6D"/>
    <w:rsid w:val="00515B71"/>
    <w:rsid w:val="005172A0"/>
    <w:rsid w:val="005212D7"/>
    <w:rsid w:val="00522B7C"/>
    <w:rsid w:val="005239C8"/>
    <w:rsid w:val="00526A8A"/>
    <w:rsid w:val="00526D68"/>
    <w:rsid w:val="005275BF"/>
    <w:rsid w:val="00530177"/>
    <w:rsid w:val="00530CFF"/>
    <w:rsid w:val="005347B9"/>
    <w:rsid w:val="005360CD"/>
    <w:rsid w:val="00536870"/>
    <w:rsid w:val="00537A99"/>
    <w:rsid w:val="00537CB1"/>
    <w:rsid w:val="00540BC3"/>
    <w:rsid w:val="0054243B"/>
    <w:rsid w:val="005434A5"/>
    <w:rsid w:val="00543AD8"/>
    <w:rsid w:val="00544832"/>
    <w:rsid w:val="00544F39"/>
    <w:rsid w:val="00551C00"/>
    <w:rsid w:val="00552425"/>
    <w:rsid w:val="0055391C"/>
    <w:rsid w:val="00556765"/>
    <w:rsid w:val="00565E66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4082"/>
    <w:rsid w:val="005951B6"/>
    <w:rsid w:val="00596533"/>
    <w:rsid w:val="0059752E"/>
    <w:rsid w:val="0059763B"/>
    <w:rsid w:val="005A0D78"/>
    <w:rsid w:val="005A195F"/>
    <w:rsid w:val="005A1A86"/>
    <w:rsid w:val="005A1E57"/>
    <w:rsid w:val="005A216D"/>
    <w:rsid w:val="005A2928"/>
    <w:rsid w:val="005A37BE"/>
    <w:rsid w:val="005A57C5"/>
    <w:rsid w:val="005A6D11"/>
    <w:rsid w:val="005B1CC3"/>
    <w:rsid w:val="005B4C29"/>
    <w:rsid w:val="005B5CCA"/>
    <w:rsid w:val="005B5F67"/>
    <w:rsid w:val="005B6885"/>
    <w:rsid w:val="005C09D2"/>
    <w:rsid w:val="005C6C73"/>
    <w:rsid w:val="005C6CB8"/>
    <w:rsid w:val="005D40F3"/>
    <w:rsid w:val="005D6854"/>
    <w:rsid w:val="005E3EF1"/>
    <w:rsid w:val="005E4E29"/>
    <w:rsid w:val="005E7C2B"/>
    <w:rsid w:val="005F0975"/>
    <w:rsid w:val="005F3DAA"/>
    <w:rsid w:val="005F5554"/>
    <w:rsid w:val="0060471D"/>
    <w:rsid w:val="0061026A"/>
    <w:rsid w:val="00610840"/>
    <w:rsid w:val="00612A2C"/>
    <w:rsid w:val="00613EE2"/>
    <w:rsid w:val="006147AF"/>
    <w:rsid w:val="0061773D"/>
    <w:rsid w:val="00620A4E"/>
    <w:rsid w:val="00621574"/>
    <w:rsid w:val="00622CF0"/>
    <w:rsid w:val="00625CB5"/>
    <w:rsid w:val="006263E5"/>
    <w:rsid w:val="00627155"/>
    <w:rsid w:val="0062750F"/>
    <w:rsid w:val="00630746"/>
    <w:rsid w:val="00631569"/>
    <w:rsid w:val="006332CD"/>
    <w:rsid w:val="00634B2E"/>
    <w:rsid w:val="00636755"/>
    <w:rsid w:val="00636B3B"/>
    <w:rsid w:val="00636BE1"/>
    <w:rsid w:val="00640DAD"/>
    <w:rsid w:val="00641E3D"/>
    <w:rsid w:val="006431E1"/>
    <w:rsid w:val="00644B25"/>
    <w:rsid w:val="00645F99"/>
    <w:rsid w:val="00646247"/>
    <w:rsid w:val="00650A2A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2440"/>
    <w:rsid w:val="00663FC2"/>
    <w:rsid w:val="006657D3"/>
    <w:rsid w:val="00666120"/>
    <w:rsid w:val="00666956"/>
    <w:rsid w:val="00667209"/>
    <w:rsid w:val="00667CF3"/>
    <w:rsid w:val="00671820"/>
    <w:rsid w:val="0067290E"/>
    <w:rsid w:val="00673AF6"/>
    <w:rsid w:val="00673D7D"/>
    <w:rsid w:val="006754AC"/>
    <w:rsid w:val="006754ED"/>
    <w:rsid w:val="006765F1"/>
    <w:rsid w:val="006804BC"/>
    <w:rsid w:val="006824D2"/>
    <w:rsid w:val="00686AC7"/>
    <w:rsid w:val="00690C70"/>
    <w:rsid w:val="00690FA7"/>
    <w:rsid w:val="00693017"/>
    <w:rsid w:val="00693466"/>
    <w:rsid w:val="00693740"/>
    <w:rsid w:val="00696BDD"/>
    <w:rsid w:val="006A3390"/>
    <w:rsid w:val="006A3F6E"/>
    <w:rsid w:val="006A6AB8"/>
    <w:rsid w:val="006A73F2"/>
    <w:rsid w:val="006B06B2"/>
    <w:rsid w:val="006B13DA"/>
    <w:rsid w:val="006B1B18"/>
    <w:rsid w:val="006B2AD2"/>
    <w:rsid w:val="006B3468"/>
    <w:rsid w:val="006C0BD9"/>
    <w:rsid w:val="006C0FA7"/>
    <w:rsid w:val="006C11CA"/>
    <w:rsid w:val="006C2960"/>
    <w:rsid w:val="006C2DAE"/>
    <w:rsid w:val="006C61F3"/>
    <w:rsid w:val="006C7833"/>
    <w:rsid w:val="006D059E"/>
    <w:rsid w:val="006D07CA"/>
    <w:rsid w:val="006D0BC7"/>
    <w:rsid w:val="006D3CBB"/>
    <w:rsid w:val="006D47CA"/>
    <w:rsid w:val="006D5526"/>
    <w:rsid w:val="006E231C"/>
    <w:rsid w:val="006E2B6E"/>
    <w:rsid w:val="006E3A23"/>
    <w:rsid w:val="006E42EF"/>
    <w:rsid w:val="006E4875"/>
    <w:rsid w:val="006E72DD"/>
    <w:rsid w:val="006F0FAA"/>
    <w:rsid w:val="006F1F3C"/>
    <w:rsid w:val="006F4FDA"/>
    <w:rsid w:val="006F65CD"/>
    <w:rsid w:val="00701DE4"/>
    <w:rsid w:val="00702B95"/>
    <w:rsid w:val="00702C4A"/>
    <w:rsid w:val="00704888"/>
    <w:rsid w:val="00705814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1F68"/>
    <w:rsid w:val="00732F88"/>
    <w:rsid w:val="0073322E"/>
    <w:rsid w:val="0073426D"/>
    <w:rsid w:val="00734621"/>
    <w:rsid w:val="00734E7B"/>
    <w:rsid w:val="0074218F"/>
    <w:rsid w:val="00743BA9"/>
    <w:rsid w:val="00743ECB"/>
    <w:rsid w:val="00750B5C"/>
    <w:rsid w:val="00752BA0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4B7E"/>
    <w:rsid w:val="007665F6"/>
    <w:rsid w:val="00770AA8"/>
    <w:rsid w:val="007715C2"/>
    <w:rsid w:val="007716C3"/>
    <w:rsid w:val="00772499"/>
    <w:rsid w:val="007730A9"/>
    <w:rsid w:val="00773D16"/>
    <w:rsid w:val="00774D38"/>
    <w:rsid w:val="00776110"/>
    <w:rsid w:val="00776DD7"/>
    <w:rsid w:val="007812CD"/>
    <w:rsid w:val="00781859"/>
    <w:rsid w:val="007844D2"/>
    <w:rsid w:val="007866F3"/>
    <w:rsid w:val="007916D3"/>
    <w:rsid w:val="007924CA"/>
    <w:rsid w:val="00792C5F"/>
    <w:rsid w:val="00793518"/>
    <w:rsid w:val="007965DB"/>
    <w:rsid w:val="00796FFB"/>
    <w:rsid w:val="007A2258"/>
    <w:rsid w:val="007A420F"/>
    <w:rsid w:val="007A6682"/>
    <w:rsid w:val="007A6E6F"/>
    <w:rsid w:val="007A7428"/>
    <w:rsid w:val="007B129A"/>
    <w:rsid w:val="007B24C9"/>
    <w:rsid w:val="007B5EBF"/>
    <w:rsid w:val="007B5EC8"/>
    <w:rsid w:val="007C167D"/>
    <w:rsid w:val="007C2AB0"/>
    <w:rsid w:val="007C4A31"/>
    <w:rsid w:val="007D0A79"/>
    <w:rsid w:val="007D182B"/>
    <w:rsid w:val="007D2ACF"/>
    <w:rsid w:val="007D3DEB"/>
    <w:rsid w:val="007D68FE"/>
    <w:rsid w:val="007D75EE"/>
    <w:rsid w:val="007E06B9"/>
    <w:rsid w:val="007E3C9B"/>
    <w:rsid w:val="007E44A3"/>
    <w:rsid w:val="007E73B6"/>
    <w:rsid w:val="007E7643"/>
    <w:rsid w:val="007F2122"/>
    <w:rsid w:val="007F3174"/>
    <w:rsid w:val="007F411A"/>
    <w:rsid w:val="007F646B"/>
    <w:rsid w:val="008057A5"/>
    <w:rsid w:val="00805AF5"/>
    <w:rsid w:val="00807746"/>
    <w:rsid w:val="008103A9"/>
    <w:rsid w:val="00810BDD"/>
    <w:rsid w:val="00811BF7"/>
    <w:rsid w:val="00812741"/>
    <w:rsid w:val="0081327A"/>
    <w:rsid w:val="00814B66"/>
    <w:rsid w:val="00817D4F"/>
    <w:rsid w:val="008205F1"/>
    <w:rsid w:val="00820744"/>
    <w:rsid w:val="00820DD5"/>
    <w:rsid w:val="00822623"/>
    <w:rsid w:val="008228BD"/>
    <w:rsid w:val="008232D3"/>
    <w:rsid w:val="008258F4"/>
    <w:rsid w:val="008267F1"/>
    <w:rsid w:val="0083048C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0511"/>
    <w:rsid w:val="00862608"/>
    <w:rsid w:val="00864FB6"/>
    <w:rsid w:val="00866DAA"/>
    <w:rsid w:val="00866F2C"/>
    <w:rsid w:val="0086783C"/>
    <w:rsid w:val="008713EF"/>
    <w:rsid w:val="0087309A"/>
    <w:rsid w:val="00873144"/>
    <w:rsid w:val="00874A55"/>
    <w:rsid w:val="008805CB"/>
    <w:rsid w:val="00880D00"/>
    <w:rsid w:val="0088467D"/>
    <w:rsid w:val="00886639"/>
    <w:rsid w:val="0089057A"/>
    <w:rsid w:val="00890722"/>
    <w:rsid w:val="00892268"/>
    <w:rsid w:val="00894921"/>
    <w:rsid w:val="00896B41"/>
    <w:rsid w:val="00897AEE"/>
    <w:rsid w:val="008A00D5"/>
    <w:rsid w:val="008A73AE"/>
    <w:rsid w:val="008B1287"/>
    <w:rsid w:val="008B2BB1"/>
    <w:rsid w:val="008B4F20"/>
    <w:rsid w:val="008B5E55"/>
    <w:rsid w:val="008B6DA0"/>
    <w:rsid w:val="008C2C83"/>
    <w:rsid w:val="008C3499"/>
    <w:rsid w:val="008C40A2"/>
    <w:rsid w:val="008C6974"/>
    <w:rsid w:val="008D3CA4"/>
    <w:rsid w:val="008D44AA"/>
    <w:rsid w:val="008D66B0"/>
    <w:rsid w:val="008D7BBF"/>
    <w:rsid w:val="008E0368"/>
    <w:rsid w:val="008E11CC"/>
    <w:rsid w:val="008E220C"/>
    <w:rsid w:val="008E49A6"/>
    <w:rsid w:val="008E79F1"/>
    <w:rsid w:val="008F1069"/>
    <w:rsid w:val="008F14B1"/>
    <w:rsid w:val="008F14CD"/>
    <w:rsid w:val="008F6471"/>
    <w:rsid w:val="008F6984"/>
    <w:rsid w:val="008F6FF0"/>
    <w:rsid w:val="00900F5E"/>
    <w:rsid w:val="00902192"/>
    <w:rsid w:val="0090270C"/>
    <w:rsid w:val="00904BAC"/>
    <w:rsid w:val="009066C9"/>
    <w:rsid w:val="00907923"/>
    <w:rsid w:val="00907E0D"/>
    <w:rsid w:val="0091410E"/>
    <w:rsid w:val="00915144"/>
    <w:rsid w:val="00916AFB"/>
    <w:rsid w:val="009205FD"/>
    <w:rsid w:val="009269FF"/>
    <w:rsid w:val="00926A01"/>
    <w:rsid w:val="009305E4"/>
    <w:rsid w:val="00933906"/>
    <w:rsid w:val="009340C9"/>
    <w:rsid w:val="00936D84"/>
    <w:rsid w:val="009374A2"/>
    <w:rsid w:val="009421B8"/>
    <w:rsid w:val="00942C04"/>
    <w:rsid w:val="00942E53"/>
    <w:rsid w:val="0094422E"/>
    <w:rsid w:val="00945221"/>
    <w:rsid w:val="00945F56"/>
    <w:rsid w:val="009463E5"/>
    <w:rsid w:val="00946E06"/>
    <w:rsid w:val="00946F37"/>
    <w:rsid w:val="00947073"/>
    <w:rsid w:val="00950294"/>
    <w:rsid w:val="0095067F"/>
    <w:rsid w:val="00950842"/>
    <w:rsid w:val="00952FAE"/>
    <w:rsid w:val="00954B26"/>
    <w:rsid w:val="009571B0"/>
    <w:rsid w:val="009600DA"/>
    <w:rsid w:val="009621B0"/>
    <w:rsid w:val="0096222B"/>
    <w:rsid w:val="00962ECA"/>
    <w:rsid w:val="0096372B"/>
    <w:rsid w:val="00963C77"/>
    <w:rsid w:val="00966199"/>
    <w:rsid w:val="009668E5"/>
    <w:rsid w:val="00970752"/>
    <w:rsid w:val="00970C5C"/>
    <w:rsid w:val="00971000"/>
    <w:rsid w:val="00971EB2"/>
    <w:rsid w:val="00972C86"/>
    <w:rsid w:val="009748D4"/>
    <w:rsid w:val="00976FF0"/>
    <w:rsid w:val="00977385"/>
    <w:rsid w:val="00981E94"/>
    <w:rsid w:val="00986C5D"/>
    <w:rsid w:val="00991AC1"/>
    <w:rsid w:val="0099329F"/>
    <w:rsid w:val="009964E5"/>
    <w:rsid w:val="009973E6"/>
    <w:rsid w:val="009A09FD"/>
    <w:rsid w:val="009A371E"/>
    <w:rsid w:val="009A490D"/>
    <w:rsid w:val="009A4D76"/>
    <w:rsid w:val="009A5FA3"/>
    <w:rsid w:val="009A680E"/>
    <w:rsid w:val="009A7330"/>
    <w:rsid w:val="009B025E"/>
    <w:rsid w:val="009B16DB"/>
    <w:rsid w:val="009B1CA7"/>
    <w:rsid w:val="009B6924"/>
    <w:rsid w:val="009B6C6B"/>
    <w:rsid w:val="009C07A1"/>
    <w:rsid w:val="009C4013"/>
    <w:rsid w:val="009C48FD"/>
    <w:rsid w:val="009C7E1B"/>
    <w:rsid w:val="009D0642"/>
    <w:rsid w:val="009D1712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11541"/>
    <w:rsid w:val="00A15039"/>
    <w:rsid w:val="00A17CDB"/>
    <w:rsid w:val="00A22642"/>
    <w:rsid w:val="00A23CA0"/>
    <w:rsid w:val="00A247BE"/>
    <w:rsid w:val="00A27791"/>
    <w:rsid w:val="00A3347B"/>
    <w:rsid w:val="00A33852"/>
    <w:rsid w:val="00A33DEB"/>
    <w:rsid w:val="00A35172"/>
    <w:rsid w:val="00A35A1B"/>
    <w:rsid w:val="00A42B2D"/>
    <w:rsid w:val="00A46F24"/>
    <w:rsid w:val="00A47B3D"/>
    <w:rsid w:val="00A47D4E"/>
    <w:rsid w:val="00A5199E"/>
    <w:rsid w:val="00A53187"/>
    <w:rsid w:val="00A5385D"/>
    <w:rsid w:val="00A54FDC"/>
    <w:rsid w:val="00A55B1D"/>
    <w:rsid w:val="00A57D3F"/>
    <w:rsid w:val="00A603AE"/>
    <w:rsid w:val="00A60428"/>
    <w:rsid w:val="00A619FD"/>
    <w:rsid w:val="00A623CB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232"/>
    <w:rsid w:val="00A82518"/>
    <w:rsid w:val="00A84BF5"/>
    <w:rsid w:val="00A85EF2"/>
    <w:rsid w:val="00A91AC9"/>
    <w:rsid w:val="00A9249C"/>
    <w:rsid w:val="00A92973"/>
    <w:rsid w:val="00A92EE5"/>
    <w:rsid w:val="00A969B9"/>
    <w:rsid w:val="00AA2226"/>
    <w:rsid w:val="00AA25D2"/>
    <w:rsid w:val="00AA2C12"/>
    <w:rsid w:val="00AB02F6"/>
    <w:rsid w:val="00AB435C"/>
    <w:rsid w:val="00AB4B1B"/>
    <w:rsid w:val="00AB515A"/>
    <w:rsid w:val="00AB5F8F"/>
    <w:rsid w:val="00AB7CB1"/>
    <w:rsid w:val="00AC0F1C"/>
    <w:rsid w:val="00AC21FA"/>
    <w:rsid w:val="00AC4BD1"/>
    <w:rsid w:val="00AC5143"/>
    <w:rsid w:val="00AC5DA4"/>
    <w:rsid w:val="00AC64EC"/>
    <w:rsid w:val="00AC7B5E"/>
    <w:rsid w:val="00AD1803"/>
    <w:rsid w:val="00AD2C42"/>
    <w:rsid w:val="00AD2F37"/>
    <w:rsid w:val="00AD3DA1"/>
    <w:rsid w:val="00AD6E41"/>
    <w:rsid w:val="00AD6F06"/>
    <w:rsid w:val="00AD711B"/>
    <w:rsid w:val="00AE08E5"/>
    <w:rsid w:val="00AE10EA"/>
    <w:rsid w:val="00AE29FC"/>
    <w:rsid w:val="00AE33C2"/>
    <w:rsid w:val="00AE3906"/>
    <w:rsid w:val="00AE6B6F"/>
    <w:rsid w:val="00AE78FA"/>
    <w:rsid w:val="00AF0226"/>
    <w:rsid w:val="00AF3133"/>
    <w:rsid w:val="00AF3C92"/>
    <w:rsid w:val="00AF4F76"/>
    <w:rsid w:val="00AF7DD2"/>
    <w:rsid w:val="00B007B3"/>
    <w:rsid w:val="00B00991"/>
    <w:rsid w:val="00B019F1"/>
    <w:rsid w:val="00B0299D"/>
    <w:rsid w:val="00B03B20"/>
    <w:rsid w:val="00B05778"/>
    <w:rsid w:val="00B07141"/>
    <w:rsid w:val="00B07DA8"/>
    <w:rsid w:val="00B10D9C"/>
    <w:rsid w:val="00B136CD"/>
    <w:rsid w:val="00B14728"/>
    <w:rsid w:val="00B15637"/>
    <w:rsid w:val="00B1590C"/>
    <w:rsid w:val="00B17439"/>
    <w:rsid w:val="00B17C17"/>
    <w:rsid w:val="00B24302"/>
    <w:rsid w:val="00B2543A"/>
    <w:rsid w:val="00B27691"/>
    <w:rsid w:val="00B314D7"/>
    <w:rsid w:val="00B32FE2"/>
    <w:rsid w:val="00B35814"/>
    <w:rsid w:val="00B37053"/>
    <w:rsid w:val="00B37417"/>
    <w:rsid w:val="00B408DF"/>
    <w:rsid w:val="00B42F23"/>
    <w:rsid w:val="00B465D7"/>
    <w:rsid w:val="00B47903"/>
    <w:rsid w:val="00B47A43"/>
    <w:rsid w:val="00B50915"/>
    <w:rsid w:val="00B50E5C"/>
    <w:rsid w:val="00B526D7"/>
    <w:rsid w:val="00B57439"/>
    <w:rsid w:val="00B57659"/>
    <w:rsid w:val="00B57C25"/>
    <w:rsid w:val="00B61318"/>
    <w:rsid w:val="00B6158B"/>
    <w:rsid w:val="00B630A0"/>
    <w:rsid w:val="00B64F7B"/>
    <w:rsid w:val="00B71148"/>
    <w:rsid w:val="00B73E71"/>
    <w:rsid w:val="00B767CA"/>
    <w:rsid w:val="00B76B76"/>
    <w:rsid w:val="00B77CE2"/>
    <w:rsid w:val="00B816D0"/>
    <w:rsid w:val="00B81947"/>
    <w:rsid w:val="00B86C0E"/>
    <w:rsid w:val="00B90394"/>
    <w:rsid w:val="00B90823"/>
    <w:rsid w:val="00B90F61"/>
    <w:rsid w:val="00B913B0"/>
    <w:rsid w:val="00B91CD9"/>
    <w:rsid w:val="00B920FF"/>
    <w:rsid w:val="00B9217A"/>
    <w:rsid w:val="00B93A71"/>
    <w:rsid w:val="00B94BB9"/>
    <w:rsid w:val="00B9529C"/>
    <w:rsid w:val="00B96A0B"/>
    <w:rsid w:val="00B96AAB"/>
    <w:rsid w:val="00BA08CA"/>
    <w:rsid w:val="00BA1B3D"/>
    <w:rsid w:val="00BA399C"/>
    <w:rsid w:val="00BB0323"/>
    <w:rsid w:val="00BB1D36"/>
    <w:rsid w:val="00BB41E6"/>
    <w:rsid w:val="00BB46ED"/>
    <w:rsid w:val="00BB5377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0509"/>
    <w:rsid w:val="00BF1442"/>
    <w:rsid w:val="00BF315D"/>
    <w:rsid w:val="00BF386B"/>
    <w:rsid w:val="00BF4480"/>
    <w:rsid w:val="00BF497C"/>
    <w:rsid w:val="00BF4BA8"/>
    <w:rsid w:val="00BF763C"/>
    <w:rsid w:val="00BF785C"/>
    <w:rsid w:val="00BF7E70"/>
    <w:rsid w:val="00C001BB"/>
    <w:rsid w:val="00C01A60"/>
    <w:rsid w:val="00C0284D"/>
    <w:rsid w:val="00C028E1"/>
    <w:rsid w:val="00C02F06"/>
    <w:rsid w:val="00C038FF"/>
    <w:rsid w:val="00C03CC8"/>
    <w:rsid w:val="00C0514A"/>
    <w:rsid w:val="00C051E4"/>
    <w:rsid w:val="00C05DF1"/>
    <w:rsid w:val="00C060FC"/>
    <w:rsid w:val="00C1247E"/>
    <w:rsid w:val="00C14F93"/>
    <w:rsid w:val="00C1515D"/>
    <w:rsid w:val="00C153CC"/>
    <w:rsid w:val="00C16347"/>
    <w:rsid w:val="00C17293"/>
    <w:rsid w:val="00C1779C"/>
    <w:rsid w:val="00C17CAD"/>
    <w:rsid w:val="00C2448B"/>
    <w:rsid w:val="00C31286"/>
    <w:rsid w:val="00C32D36"/>
    <w:rsid w:val="00C32FE4"/>
    <w:rsid w:val="00C331F5"/>
    <w:rsid w:val="00C33D1A"/>
    <w:rsid w:val="00C34AB4"/>
    <w:rsid w:val="00C43C58"/>
    <w:rsid w:val="00C44413"/>
    <w:rsid w:val="00C532D0"/>
    <w:rsid w:val="00C54372"/>
    <w:rsid w:val="00C548D7"/>
    <w:rsid w:val="00C557A8"/>
    <w:rsid w:val="00C60100"/>
    <w:rsid w:val="00C60D04"/>
    <w:rsid w:val="00C63511"/>
    <w:rsid w:val="00C63EA5"/>
    <w:rsid w:val="00C66F58"/>
    <w:rsid w:val="00C7021C"/>
    <w:rsid w:val="00C70572"/>
    <w:rsid w:val="00C70F30"/>
    <w:rsid w:val="00C71AA2"/>
    <w:rsid w:val="00C73F61"/>
    <w:rsid w:val="00C76A16"/>
    <w:rsid w:val="00C77E92"/>
    <w:rsid w:val="00C8067F"/>
    <w:rsid w:val="00C81709"/>
    <w:rsid w:val="00C84353"/>
    <w:rsid w:val="00C8724F"/>
    <w:rsid w:val="00C905A7"/>
    <w:rsid w:val="00C93159"/>
    <w:rsid w:val="00C96942"/>
    <w:rsid w:val="00C974D1"/>
    <w:rsid w:val="00CA2A44"/>
    <w:rsid w:val="00CA30D0"/>
    <w:rsid w:val="00CA403A"/>
    <w:rsid w:val="00CA5D1D"/>
    <w:rsid w:val="00CA7390"/>
    <w:rsid w:val="00CB0851"/>
    <w:rsid w:val="00CB0CD4"/>
    <w:rsid w:val="00CB2096"/>
    <w:rsid w:val="00CB4125"/>
    <w:rsid w:val="00CB56AF"/>
    <w:rsid w:val="00CC0F59"/>
    <w:rsid w:val="00CC2B96"/>
    <w:rsid w:val="00CC4558"/>
    <w:rsid w:val="00CC50D0"/>
    <w:rsid w:val="00CC54DA"/>
    <w:rsid w:val="00CC618F"/>
    <w:rsid w:val="00CC6D66"/>
    <w:rsid w:val="00CD2B8B"/>
    <w:rsid w:val="00CD410C"/>
    <w:rsid w:val="00CD664D"/>
    <w:rsid w:val="00CD68E9"/>
    <w:rsid w:val="00CD7784"/>
    <w:rsid w:val="00CE38C3"/>
    <w:rsid w:val="00CE424E"/>
    <w:rsid w:val="00CE4558"/>
    <w:rsid w:val="00CE468B"/>
    <w:rsid w:val="00CE4E3A"/>
    <w:rsid w:val="00CE606D"/>
    <w:rsid w:val="00CE7C23"/>
    <w:rsid w:val="00CE7E87"/>
    <w:rsid w:val="00CF05D2"/>
    <w:rsid w:val="00CF1004"/>
    <w:rsid w:val="00D0063C"/>
    <w:rsid w:val="00D012D6"/>
    <w:rsid w:val="00D02421"/>
    <w:rsid w:val="00D02FEE"/>
    <w:rsid w:val="00D0394C"/>
    <w:rsid w:val="00D04413"/>
    <w:rsid w:val="00D047C2"/>
    <w:rsid w:val="00D06230"/>
    <w:rsid w:val="00D1018C"/>
    <w:rsid w:val="00D12DEE"/>
    <w:rsid w:val="00D146F3"/>
    <w:rsid w:val="00D148C2"/>
    <w:rsid w:val="00D16044"/>
    <w:rsid w:val="00D16C21"/>
    <w:rsid w:val="00D170B2"/>
    <w:rsid w:val="00D178E4"/>
    <w:rsid w:val="00D17E06"/>
    <w:rsid w:val="00D2046D"/>
    <w:rsid w:val="00D208EE"/>
    <w:rsid w:val="00D21886"/>
    <w:rsid w:val="00D227E6"/>
    <w:rsid w:val="00D255EE"/>
    <w:rsid w:val="00D277FC"/>
    <w:rsid w:val="00D30638"/>
    <w:rsid w:val="00D30B5B"/>
    <w:rsid w:val="00D30E7E"/>
    <w:rsid w:val="00D31780"/>
    <w:rsid w:val="00D32381"/>
    <w:rsid w:val="00D3432D"/>
    <w:rsid w:val="00D35650"/>
    <w:rsid w:val="00D368AC"/>
    <w:rsid w:val="00D37FA4"/>
    <w:rsid w:val="00D40AA2"/>
    <w:rsid w:val="00D4277D"/>
    <w:rsid w:val="00D435F1"/>
    <w:rsid w:val="00D43EB3"/>
    <w:rsid w:val="00D4613F"/>
    <w:rsid w:val="00D46CE8"/>
    <w:rsid w:val="00D50D71"/>
    <w:rsid w:val="00D525B5"/>
    <w:rsid w:val="00D525D4"/>
    <w:rsid w:val="00D52713"/>
    <w:rsid w:val="00D52C82"/>
    <w:rsid w:val="00D54992"/>
    <w:rsid w:val="00D5608C"/>
    <w:rsid w:val="00D57865"/>
    <w:rsid w:val="00D60907"/>
    <w:rsid w:val="00D66DA8"/>
    <w:rsid w:val="00D70E46"/>
    <w:rsid w:val="00D7406F"/>
    <w:rsid w:val="00D756D1"/>
    <w:rsid w:val="00D76B0C"/>
    <w:rsid w:val="00D824E6"/>
    <w:rsid w:val="00D82844"/>
    <w:rsid w:val="00D82A52"/>
    <w:rsid w:val="00D86AE3"/>
    <w:rsid w:val="00D86F09"/>
    <w:rsid w:val="00D87822"/>
    <w:rsid w:val="00D87852"/>
    <w:rsid w:val="00D92CD1"/>
    <w:rsid w:val="00D9435E"/>
    <w:rsid w:val="00D9568C"/>
    <w:rsid w:val="00D96356"/>
    <w:rsid w:val="00DA33EC"/>
    <w:rsid w:val="00DA4068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7507"/>
    <w:rsid w:val="00DD2321"/>
    <w:rsid w:val="00DD2688"/>
    <w:rsid w:val="00DD3E35"/>
    <w:rsid w:val="00DD525F"/>
    <w:rsid w:val="00DD7891"/>
    <w:rsid w:val="00DD7DB2"/>
    <w:rsid w:val="00DE4B89"/>
    <w:rsid w:val="00DE6FE6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2C5D"/>
    <w:rsid w:val="00E04429"/>
    <w:rsid w:val="00E047E5"/>
    <w:rsid w:val="00E11133"/>
    <w:rsid w:val="00E1589A"/>
    <w:rsid w:val="00E20188"/>
    <w:rsid w:val="00E21881"/>
    <w:rsid w:val="00E21AF7"/>
    <w:rsid w:val="00E22C84"/>
    <w:rsid w:val="00E22F60"/>
    <w:rsid w:val="00E23446"/>
    <w:rsid w:val="00E240FC"/>
    <w:rsid w:val="00E2605D"/>
    <w:rsid w:val="00E26FC0"/>
    <w:rsid w:val="00E27735"/>
    <w:rsid w:val="00E27C8F"/>
    <w:rsid w:val="00E31CCF"/>
    <w:rsid w:val="00E326AA"/>
    <w:rsid w:val="00E3291E"/>
    <w:rsid w:val="00E34090"/>
    <w:rsid w:val="00E344D6"/>
    <w:rsid w:val="00E354EE"/>
    <w:rsid w:val="00E415A2"/>
    <w:rsid w:val="00E43426"/>
    <w:rsid w:val="00E5073D"/>
    <w:rsid w:val="00E52CD6"/>
    <w:rsid w:val="00E52FE5"/>
    <w:rsid w:val="00E5379F"/>
    <w:rsid w:val="00E539D3"/>
    <w:rsid w:val="00E556AB"/>
    <w:rsid w:val="00E573CB"/>
    <w:rsid w:val="00E57696"/>
    <w:rsid w:val="00E601B1"/>
    <w:rsid w:val="00E60EAA"/>
    <w:rsid w:val="00E61757"/>
    <w:rsid w:val="00E651D5"/>
    <w:rsid w:val="00E67C56"/>
    <w:rsid w:val="00E71B68"/>
    <w:rsid w:val="00E747F0"/>
    <w:rsid w:val="00E75D72"/>
    <w:rsid w:val="00E76582"/>
    <w:rsid w:val="00E77799"/>
    <w:rsid w:val="00E77962"/>
    <w:rsid w:val="00E77BF7"/>
    <w:rsid w:val="00E80057"/>
    <w:rsid w:val="00E81573"/>
    <w:rsid w:val="00E85429"/>
    <w:rsid w:val="00E859A8"/>
    <w:rsid w:val="00E9032B"/>
    <w:rsid w:val="00E90761"/>
    <w:rsid w:val="00E94273"/>
    <w:rsid w:val="00EA0200"/>
    <w:rsid w:val="00EA081A"/>
    <w:rsid w:val="00EA1829"/>
    <w:rsid w:val="00EA285B"/>
    <w:rsid w:val="00EA29E8"/>
    <w:rsid w:val="00EA4D1B"/>
    <w:rsid w:val="00EB04F4"/>
    <w:rsid w:val="00EB0F68"/>
    <w:rsid w:val="00EB1853"/>
    <w:rsid w:val="00EB4029"/>
    <w:rsid w:val="00EB58D2"/>
    <w:rsid w:val="00EB65E3"/>
    <w:rsid w:val="00EC010D"/>
    <w:rsid w:val="00EC267F"/>
    <w:rsid w:val="00EC2698"/>
    <w:rsid w:val="00EC2DBB"/>
    <w:rsid w:val="00EC5F3B"/>
    <w:rsid w:val="00EC7DFB"/>
    <w:rsid w:val="00ED014F"/>
    <w:rsid w:val="00ED04F8"/>
    <w:rsid w:val="00ED1CAC"/>
    <w:rsid w:val="00ED21B8"/>
    <w:rsid w:val="00ED32FC"/>
    <w:rsid w:val="00ED4C75"/>
    <w:rsid w:val="00ED6F22"/>
    <w:rsid w:val="00EE106F"/>
    <w:rsid w:val="00EE1A3A"/>
    <w:rsid w:val="00EE4661"/>
    <w:rsid w:val="00EE4D46"/>
    <w:rsid w:val="00EF082C"/>
    <w:rsid w:val="00EF235A"/>
    <w:rsid w:val="00EF52AE"/>
    <w:rsid w:val="00EF67A8"/>
    <w:rsid w:val="00EF6FF9"/>
    <w:rsid w:val="00F00A91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2682D"/>
    <w:rsid w:val="00F27B84"/>
    <w:rsid w:val="00F30768"/>
    <w:rsid w:val="00F317CF"/>
    <w:rsid w:val="00F351EC"/>
    <w:rsid w:val="00F37F64"/>
    <w:rsid w:val="00F411D1"/>
    <w:rsid w:val="00F41813"/>
    <w:rsid w:val="00F41C82"/>
    <w:rsid w:val="00F43145"/>
    <w:rsid w:val="00F43354"/>
    <w:rsid w:val="00F450CE"/>
    <w:rsid w:val="00F50148"/>
    <w:rsid w:val="00F5441B"/>
    <w:rsid w:val="00F6081F"/>
    <w:rsid w:val="00F60CB9"/>
    <w:rsid w:val="00F6157D"/>
    <w:rsid w:val="00F6333A"/>
    <w:rsid w:val="00F638AA"/>
    <w:rsid w:val="00F6439F"/>
    <w:rsid w:val="00F64769"/>
    <w:rsid w:val="00F65552"/>
    <w:rsid w:val="00F6732C"/>
    <w:rsid w:val="00F67D4A"/>
    <w:rsid w:val="00F709A6"/>
    <w:rsid w:val="00F70A47"/>
    <w:rsid w:val="00F710E6"/>
    <w:rsid w:val="00F7308D"/>
    <w:rsid w:val="00F7435B"/>
    <w:rsid w:val="00F74A18"/>
    <w:rsid w:val="00F74BE6"/>
    <w:rsid w:val="00F75864"/>
    <w:rsid w:val="00F7704A"/>
    <w:rsid w:val="00F81820"/>
    <w:rsid w:val="00F81B95"/>
    <w:rsid w:val="00F83BFB"/>
    <w:rsid w:val="00F8499C"/>
    <w:rsid w:val="00F84C25"/>
    <w:rsid w:val="00F8615E"/>
    <w:rsid w:val="00F90985"/>
    <w:rsid w:val="00F91377"/>
    <w:rsid w:val="00F957A6"/>
    <w:rsid w:val="00F95D04"/>
    <w:rsid w:val="00F95FEA"/>
    <w:rsid w:val="00F96466"/>
    <w:rsid w:val="00FA05EF"/>
    <w:rsid w:val="00FA0640"/>
    <w:rsid w:val="00FA2BD1"/>
    <w:rsid w:val="00FA7A39"/>
    <w:rsid w:val="00FA7F80"/>
    <w:rsid w:val="00FB01CC"/>
    <w:rsid w:val="00FB098F"/>
    <w:rsid w:val="00FB12A0"/>
    <w:rsid w:val="00FB50D7"/>
    <w:rsid w:val="00FC0CE7"/>
    <w:rsid w:val="00FC3B8A"/>
    <w:rsid w:val="00FC48EF"/>
    <w:rsid w:val="00FC5CA4"/>
    <w:rsid w:val="00FC676E"/>
    <w:rsid w:val="00FD33AA"/>
    <w:rsid w:val="00FD4312"/>
    <w:rsid w:val="00FD52EC"/>
    <w:rsid w:val="00FD5AA4"/>
    <w:rsid w:val="00FD5C0F"/>
    <w:rsid w:val="00FD7441"/>
    <w:rsid w:val="00FE0C35"/>
    <w:rsid w:val="00FE2548"/>
    <w:rsid w:val="00FE25A6"/>
    <w:rsid w:val="00FE70FD"/>
    <w:rsid w:val="00FE7324"/>
    <w:rsid w:val="00FE74B6"/>
    <w:rsid w:val="00FE7A72"/>
    <w:rsid w:val="00FF18AF"/>
    <w:rsid w:val="00FF397C"/>
    <w:rsid w:val="00FF4379"/>
    <w:rsid w:val="00FF67D8"/>
    <w:rsid w:val="00FF6EF8"/>
    <w:rsid w:val="00FF7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85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BF785C"/>
    <w:rPr>
      <w:rFonts w:ascii="SchoolBook" w:hAnsi="SchoolBook"/>
      <w:sz w:val="28"/>
      <w:szCs w:val="28"/>
      <w:lang w:eastAsia="en-US"/>
    </w:rPr>
  </w:style>
  <w:style w:type="paragraph" w:customStyle="1" w:styleId="Default">
    <w:name w:val="Default"/>
    <w:uiPriority w:val="99"/>
    <w:rsid w:val="00ED32F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D32FC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6271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27155"/>
    <w:rPr>
      <w:rFonts w:ascii="Segoe UI" w:hAnsi="Segoe UI" w:cs="Segoe UI"/>
      <w:sz w:val="18"/>
      <w:szCs w:val="18"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rsid w:val="00874A5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874A55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874A55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3336F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locked/>
    <w:rsid w:val="00DF5B6B"/>
    <w:rPr>
      <w:sz w:val="28"/>
      <w:shd w:val="clear" w:color="auto" w:fill="FFFFFF"/>
    </w:rPr>
  </w:style>
  <w:style w:type="paragraph" w:customStyle="1" w:styleId="21">
    <w:name w:val="Основной текст (2)1"/>
    <w:basedOn w:val="Normal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="Calibri" w:eastAsia="Calibri" w:hAnsi="Calibri"/>
      <w:sz w:val="28"/>
      <w:szCs w:val="28"/>
    </w:rPr>
  </w:style>
  <w:style w:type="character" w:styleId="Emphasis">
    <w:name w:val="Emphasis"/>
    <w:basedOn w:val="DefaultParagraphFont"/>
    <w:uiPriority w:val="99"/>
    <w:qFormat/>
    <w:rsid w:val="00DF5B6B"/>
    <w:rPr>
      <w:rFonts w:cs="Times New Roman"/>
      <w:i/>
    </w:rPr>
  </w:style>
  <w:style w:type="paragraph" w:styleId="Header">
    <w:name w:val="header"/>
    <w:basedOn w:val="Normal"/>
    <w:link w:val="HeaderChar"/>
    <w:uiPriority w:val="99"/>
    <w:rsid w:val="006332C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332CD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6332C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332CD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3705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648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8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8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8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oleObject" Target="embeddings/oleObject6.bin"/><Relationship Id="rId26" Type="http://schemas.openxmlformats.org/officeDocument/2006/relationships/image" Target="media/image11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34" Type="http://schemas.openxmlformats.org/officeDocument/2006/relationships/oleObject" Target="embeddings/oleObject13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png"/><Relationship Id="rId25" Type="http://schemas.openxmlformats.org/officeDocument/2006/relationships/image" Target="media/image10.jpeg"/><Relationship Id="rId33" Type="http://schemas.openxmlformats.org/officeDocument/2006/relationships/image" Target="media/image15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2.bin"/><Relationship Id="rId37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image" Target="media/image12.png"/><Relationship Id="rId36" Type="http://schemas.openxmlformats.org/officeDocument/2006/relationships/oleObject" Target="embeddings/oleObject14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png"/><Relationship Id="rId31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0.bin"/><Relationship Id="rId30" Type="http://schemas.openxmlformats.org/officeDocument/2006/relationships/image" Target="media/image13.jpeg"/><Relationship Id="rId35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7668</TotalTime>
  <Pages>11</Pages>
  <Words>3904</Words>
  <Characters>22254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WiZaRd</cp:lastModifiedBy>
  <cp:revision>397</cp:revision>
  <cp:lastPrinted>2021-11-11T10:41:00Z</cp:lastPrinted>
  <dcterms:created xsi:type="dcterms:W3CDTF">2020-09-14T09:21:00Z</dcterms:created>
  <dcterms:modified xsi:type="dcterms:W3CDTF">2021-11-15T11:42:00Z</dcterms:modified>
</cp:coreProperties>
</file>